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757" w:rsidRPr="00820731" w:rsidRDefault="00880757" w:rsidP="00820731">
      <w:pPr>
        <w:spacing w:line="360" w:lineRule="auto"/>
        <w:jc w:val="both"/>
        <w:rPr>
          <w:rFonts w:ascii="David" w:eastAsiaTheme="minorHAnsi" w:hAnsi="David"/>
          <w:b/>
          <w:bCs/>
          <w:sz w:val="24"/>
          <w:szCs w:val="24"/>
          <w:u w:val="single"/>
          <w:rtl/>
          <w:lang w:eastAsia="en-US"/>
        </w:rPr>
      </w:pPr>
      <w:bookmarkStart w:id="0" w:name="_GoBack"/>
      <w:bookmarkEnd w:id="0"/>
      <w:r w:rsidRPr="00820731">
        <w:rPr>
          <w:rFonts w:ascii="David" w:eastAsiaTheme="minorHAnsi" w:hAnsi="David"/>
          <w:b/>
          <w:bCs/>
          <w:sz w:val="24"/>
          <w:szCs w:val="24"/>
          <w:u w:val="single"/>
          <w:rtl/>
          <w:lang w:eastAsia="en-US"/>
        </w:rPr>
        <w:t>כתב הסכמה להצטרפות עובד הוראה לרפורמת עוז לתמורה בחטיבות העליונות</w:t>
      </w:r>
    </w:p>
    <w:p w:rsidR="00DB2D80" w:rsidRPr="00820731" w:rsidRDefault="00DB2D80" w:rsidP="00820731">
      <w:pPr>
        <w:spacing w:line="360" w:lineRule="auto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</w:p>
    <w:p w:rsidR="00880757" w:rsidRPr="00820731" w:rsidRDefault="00880757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>אני הח"מ  ______________ ת.ז.  _____________</w:t>
      </w:r>
      <w:r w:rsidR="003B4984" w:rsidRPr="00820731">
        <w:rPr>
          <w:rFonts w:ascii="David" w:eastAsiaTheme="minorHAnsi" w:hAnsi="David"/>
          <w:sz w:val="24"/>
          <w:szCs w:val="24"/>
          <w:lang w:eastAsia="en-US"/>
        </w:rPr>
        <w:t xml:space="preserve"> </w:t>
      </w:r>
      <w:r w:rsidR="003B4984"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 אשר מלמד את המקצוע</w:t>
      </w:r>
      <w:r w:rsidR="00B03731" w:rsidRPr="00820731">
        <w:rPr>
          <w:rFonts w:ascii="David" w:eastAsiaTheme="minorHAnsi" w:hAnsi="David"/>
          <w:sz w:val="24"/>
          <w:szCs w:val="24"/>
          <w:rtl/>
          <w:lang w:eastAsia="en-US"/>
        </w:rPr>
        <w:t>/</w:t>
      </w:r>
      <w:proofErr w:type="spellStart"/>
      <w:r w:rsidR="00B03731" w:rsidRPr="00820731">
        <w:rPr>
          <w:rFonts w:ascii="David" w:eastAsiaTheme="minorHAnsi" w:hAnsi="David"/>
          <w:sz w:val="24"/>
          <w:szCs w:val="24"/>
          <w:rtl/>
          <w:lang w:eastAsia="en-US"/>
        </w:rPr>
        <w:t>ות</w:t>
      </w:r>
      <w:proofErr w:type="spellEnd"/>
      <w:r w:rsidR="00B03731"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 </w:t>
      </w:r>
      <w:r w:rsidR="003B4984"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 _______________ </w:t>
      </w: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>מודיע/ה ומתחייב/ת כדלהלן:</w:t>
      </w:r>
    </w:p>
    <w:p w:rsidR="00DB2D80" w:rsidRPr="00820731" w:rsidRDefault="00DB2D80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</w:p>
    <w:p w:rsidR="00880757" w:rsidRPr="00820731" w:rsidRDefault="00880757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הובאו לידיעתי עיקרי רפורמת עוז לתמורה אשר מיושמת בחטיבות העליונות החל </w:t>
      </w:r>
      <w:proofErr w:type="spellStart"/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>משה"ל</w:t>
      </w:r>
      <w:proofErr w:type="spellEnd"/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 תשע"ב.</w:t>
      </w:r>
    </w:p>
    <w:p w:rsidR="00880757" w:rsidRPr="00820731" w:rsidRDefault="00880757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>הנני מודיע/ה בזאת על הסכמתי להצטרף לרפורמה עוז לתמורה, החל משנת הלימודים</w:t>
      </w:r>
      <w:r w:rsidR="00597973"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 תשפ"__</w:t>
      </w:r>
      <w:r w:rsidR="00597973" w:rsidRPr="00820731">
        <w:rPr>
          <w:rFonts w:ascii="David" w:eastAsiaTheme="minorHAnsi" w:hAnsi="David"/>
          <w:sz w:val="24"/>
          <w:szCs w:val="24"/>
          <w:lang w:eastAsia="en-US"/>
        </w:rPr>
        <w:t xml:space="preserve"> </w:t>
      </w: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>.</w:t>
      </w:r>
    </w:p>
    <w:p w:rsidR="00880757" w:rsidRPr="00820731" w:rsidRDefault="00880757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>ידוע לי כי לא אוכל לחזור בי מהסכמתי.</w:t>
      </w:r>
    </w:p>
    <w:p w:rsidR="00DB2D80" w:rsidRPr="00820731" w:rsidRDefault="00DB2D80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</w:p>
    <w:p w:rsidR="0008551D" w:rsidRPr="00820731" w:rsidRDefault="00880757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>שם מ</w:t>
      </w:r>
      <w:r w:rsidR="0008551D" w:rsidRPr="00820731">
        <w:rPr>
          <w:rFonts w:ascii="David" w:eastAsiaTheme="minorHAnsi" w:hAnsi="David"/>
          <w:sz w:val="24"/>
          <w:szCs w:val="24"/>
          <w:rtl/>
          <w:lang w:eastAsia="en-US"/>
        </w:rPr>
        <w:t>שפחה  _________________________</w:t>
      </w:r>
      <w:r w:rsidR="0008551D" w:rsidRPr="00820731">
        <w:rPr>
          <w:rFonts w:ascii="David" w:eastAsiaTheme="minorHAnsi" w:hAnsi="David"/>
          <w:sz w:val="24"/>
          <w:szCs w:val="24"/>
          <w:rtl/>
          <w:lang w:eastAsia="en-US"/>
        </w:rPr>
        <w:tab/>
        <w:t>שם פרטי      _________________________</w:t>
      </w:r>
    </w:p>
    <w:p w:rsidR="00880757" w:rsidRPr="00820731" w:rsidRDefault="00880757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מספר </w:t>
      </w:r>
      <w:r w:rsidR="0008551D" w:rsidRPr="00820731">
        <w:rPr>
          <w:rFonts w:ascii="David" w:eastAsiaTheme="minorHAnsi" w:hAnsi="David"/>
          <w:sz w:val="24"/>
          <w:szCs w:val="24"/>
          <w:rtl/>
          <w:lang w:eastAsia="en-US"/>
        </w:rPr>
        <w:t>זהות  _________________________</w:t>
      </w:r>
    </w:p>
    <w:p w:rsidR="0008551D" w:rsidRPr="00820731" w:rsidRDefault="00880757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חתימה         </w:t>
      </w:r>
      <w:r w:rsidR="0008551D" w:rsidRPr="00820731">
        <w:rPr>
          <w:rFonts w:ascii="David" w:eastAsiaTheme="minorHAnsi" w:hAnsi="David"/>
          <w:sz w:val="24"/>
          <w:szCs w:val="24"/>
          <w:rtl/>
          <w:lang w:eastAsia="en-US"/>
        </w:rPr>
        <w:t>_________________________</w:t>
      </w:r>
      <w:r w:rsidR="0008551D" w:rsidRPr="00820731">
        <w:rPr>
          <w:rFonts w:ascii="David" w:eastAsiaTheme="minorHAnsi" w:hAnsi="David"/>
          <w:sz w:val="24"/>
          <w:szCs w:val="24"/>
          <w:rtl/>
          <w:lang w:eastAsia="en-US"/>
        </w:rPr>
        <w:tab/>
        <w:t>תאריך         _________________________</w:t>
      </w:r>
    </w:p>
    <w:p w:rsidR="0008551D" w:rsidRPr="00820731" w:rsidRDefault="0008551D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</w:p>
    <w:p w:rsidR="00880757" w:rsidRPr="00820731" w:rsidRDefault="00880757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>הנני מצהיר/ה כי אני מועסק/ת בשליש משרה לפחות וכן (נא לסמן אחת האפשרויות):</w:t>
      </w:r>
    </w:p>
    <w:p w:rsidR="00880757" w:rsidRPr="00820731" w:rsidRDefault="00D6306D" w:rsidP="00D6306D">
      <w:pPr>
        <w:spacing w:line="360" w:lineRule="auto"/>
        <w:ind w:left="36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798E90" wp14:editId="185F1F94">
                <wp:simplePos x="0" y="0"/>
                <wp:positionH relativeFrom="column">
                  <wp:posOffset>5443855</wp:posOffset>
                </wp:positionH>
                <wp:positionV relativeFrom="paragraph">
                  <wp:posOffset>8360</wp:posOffset>
                </wp:positionV>
                <wp:extent cx="134636" cy="129026"/>
                <wp:effectExtent l="0" t="0" r="17780" b="23495"/>
                <wp:wrapNone/>
                <wp:docPr id="5" name="מלבן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636" cy="129026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A08C2C" id="מלבן 5" o:spid="_x0000_s1026" style="position:absolute;margin-left:428.65pt;margin-top:.65pt;width:10.6pt;height:1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" filled="f" strokecolor="windowText" strokeweight="1pt"/>
            </w:pict>
          </mc:Fallback>
        </mc:AlternateContent>
      </w:r>
      <w:r w:rsidR="00880757" w:rsidRPr="00820731">
        <w:rPr>
          <w:rFonts w:ascii="David" w:eastAsiaTheme="minorHAnsi" w:hAnsi="David"/>
          <w:sz w:val="24"/>
          <w:szCs w:val="24"/>
          <w:rtl/>
          <w:lang w:eastAsia="en-US"/>
        </w:rPr>
        <w:t>עומד</w:t>
      </w:r>
      <w:r w:rsidR="004F5BB7" w:rsidRPr="00820731">
        <w:rPr>
          <w:rFonts w:ascii="David" w:eastAsiaTheme="minorHAnsi" w:hAnsi="David"/>
          <w:sz w:val="24"/>
          <w:szCs w:val="24"/>
          <w:rtl/>
          <w:lang w:eastAsia="en-US"/>
        </w:rPr>
        <w:t>/ת</w:t>
      </w:r>
      <w:r w:rsidR="00880757"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 בתנאי הכניסה לרפורמה (תואר אקדמי + רישיון/זכאות </w:t>
      </w:r>
      <w:proofErr w:type="spellStart"/>
      <w:r w:rsidR="00880757" w:rsidRPr="00820731">
        <w:rPr>
          <w:rFonts w:ascii="David" w:eastAsiaTheme="minorHAnsi" w:hAnsi="David"/>
          <w:sz w:val="24"/>
          <w:szCs w:val="24"/>
          <w:rtl/>
          <w:lang w:eastAsia="en-US"/>
        </w:rPr>
        <w:t>לרשיון</w:t>
      </w:r>
      <w:proofErr w:type="spellEnd"/>
      <w:r w:rsidR="00880757"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 הוראה)</w:t>
      </w:r>
    </w:p>
    <w:p w:rsidR="0008551D" w:rsidRPr="00820731" w:rsidRDefault="00D6306D" w:rsidP="00D6306D">
      <w:pPr>
        <w:tabs>
          <w:tab w:val="right" w:pos="425"/>
        </w:tabs>
        <w:spacing w:line="360" w:lineRule="auto"/>
        <w:ind w:left="36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2EEC91" wp14:editId="30366BCA">
                <wp:simplePos x="0" y="0"/>
                <wp:positionH relativeFrom="column">
                  <wp:posOffset>5441315</wp:posOffset>
                </wp:positionH>
                <wp:positionV relativeFrom="paragraph">
                  <wp:posOffset>31220</wp:posOffset>
                </wp:positionV>
                <wp:extent cx="134620" cy="128905"/>
                <wp:effectExtent l="0" t="0" r="17780" b="23495"/>
                <wp:wrapNone/>
                <wp:docPr id="1" name="מלבן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620" cy="1289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F6692F" id="מלבן 1" o:spid="_x0000_s1026" style="position:absolute;margin-left:428.45pt;margin-top:2.45pt;width:10.6pt;height:10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" filled="f" strokecolor="windowText" strokeweight="1pt"/>
            </w:pict>
          </mc:Fallback>
        </mc:AlternateContent>
      </w:r>
      <w:r w:rsidR="00DB2D80" w:rsidRPr="00820731">
        <w:rPr>
          <w:rFonts w:ascii="David" w:eastAsiaTheme="minorHAnsi" w:hAnsi="David"/>
          <w:b/>
          <w:bCs/>
          <w:sz w:val="24"/>
          <w:szCs w:val="24"/>
          <w:rtl/>
          <w:lang w:eastAsia="en-US"/>
        </w:rPr>
        <w:t>*</w:t>
      </w:r>
      <w:r w:rsidR="00DB2D80"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 </w:t>
      </w:r>
      <w:r w:rsidR="0008551D" w:rsidRPr="00820731">
        <w:rPr>
          <w:rFonts w:ascii="David" w:eastAsiaTheme="minorHAnsi" w:hAnsi="David"/>
          <w:sz w:val="24"/>
          <w:szCs w:val="24"/>
          <w:rtl/>
          <w:lang w:eastAsia="en-US"/>
        </w:rPr>
        <w:t>עומד</w:t>
      </w:r>
      <w:r w:rsidR="004F5BB7" w:rsidRPr="00820731">
        <w:rPr>
          <w:rFonts w:ascii="David" w:eastAsiaTheme="minorHAnsi" w:hAnsi="David"/>
          <w:sz w:val="24"/>
          <w:szCs w:val="24"/>
          <w:rtl/>
          <w:lang w:eastAsia="en-US"/>
        </w:rPr>
        <w:t>/ת</w:t>
      </w:r>
      <w:r w:rsidR="0008551D"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 בתנאי הכניסה לרפורמה המיועדים למורים </w:t>
      </w:r>
      <w:r w:rsidR="00113D2A" w:rsidRPr="00820731">
        <w:rPr>
          <w:rFonts w:ascii="David" w:eastAsiaTheme="minorHAnsi" w:hAnsi="David"/>
          <w:sz w:val="24"/>
          <w:szCs w:val="24"/>
          <w:rtl/>
          <w:lang w:eastAsia="en-US"/>
        </w:rPr>
        <w:t>המקצועיים</w:t>
      </w:r>
      <w:r w:rsidR="0008551D"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 </w:t>
      </w:r>
      <w:r w:rsidR="00113D2A" w:rsidRPr="00820731">
        <w:rPr>
          <w:rFonts w:ascii="David" w:eastAsiaTheme="minorHAnsi" w:hAnsi="David"/>
          <w:sz w:val="24"/>
          <w:szCs w:val="24"/>
          <w:rtl/>
          <w:lang w:eastAsia="en-US"/>
        </w:rPr>
        <w:t>ב</w:t>
      </w:r>
      <w:r w:rsidR="0008551D" w:rsidRPr="00820731">
        <w:rPr>
          <w:rFonts w:ascii="David" w:eastAsiaTheme="minorHAnsi" w:hAnsi="David"/>
          <w:sz w:val="24"/>
          <w:szCs w:val="24"/>
          <w:rtl/>
          <w:lang w:eastAsia="en-US"/>
        </w:rPr>
        <w:t>משרד העבודה והרווחה</w:t>
      </w:r>
      <w:r w:rsidR="00113D2A"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 (הכרה בהקבלה לתואר אקדמי + השתתפות בהכשרה פדגוגית להוראה מקצועית)</w:t>
      </w:r>
    </w:p>
    <w:p w:rsidR="00880757" w:rsidRPr="00820731" w:rsidRDefault="00D6306D" w:rsidP="00820731">
      <w:pPr>
        <w:spacing w:line="360" w:lineRule="auto"/>
        <w:ind w:left="36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noProof/>
          <w:sz w:val="24"/>
          <w:szCs w:val="24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856886" wp14:editId="5107A057">
                <wp:simplePos x="0" y="0"/>
                <wp:positionH relativeFrom="column">
                  <wp:posOffset>5441950</wp:posOffset>
                </wp:positionH>
                <wp:positionV relativeFrom="paragraph">
                  <wp:posOffset>18520</wp:posOffset>
                </wp:positionV>
                <wp:extent cx="134620" cy="128905"/>
                <wp:effectExtent l="0" t="0" r="17780" b="23495"/>
                <wp:wrapNone/>
                <wp:docPr id="2" name="מלב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620" cy="1289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6CD7FF" id="מלבן 2" o:spid="_x0000_s1026" style="position:absolute;margin-left:428.5pt;margin-top:1.45pt;width:10.6pt;height:10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" filled="f" strokecolor="windowText" strokeweight="1pt"/>
            </w:pict>
          </mc:Fallback>
        </mc:AlternateContent>
      </w:r>
      <w:r w:rsidR="003B4984" w:rsidRPr="00820731">
        <w:rPr>
          <w:rFonts w:ascii="David" w:eastAsiaTheme="minorHAnsi" w:hAnsi="David"/>
          <w:b/>
          <w:bCs/>
          <w:sz w:val="24"/>
          <w:szCs w:val="24"/>
          <w:rtl/>
          <w:lang w:eastAsia="en-US"/>
        </w:rPr>
        <w:t>*</w:t>
      </w:r>
      <w:r w:rsidR="00DB2D80"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 </w:t>
      </w:r>
      <w:r w:rsidR="00880757"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מתמחה (80% תואר </w:t>
      </w:r>
      <w:proofErr w:type="spellStart"/>
      <w:r w:rsidR="00597973" w:rsidRPr="00820731">
        <w:rPr>
          <w:rFonts w:ascii="David" w:eastAsiaTheme="minorHAnsi" w:hAnsi="David"/>
          <w:sz w:val="24"/>
          <w:szCs w:val="24"/>
          <w:lang w:eastAsia="en-US"/>
        </w:rPr>
        <w:t>B</w:t>
      </w:r>
      <w:r w:rsidR="00880757" w:rsidRPr="00820731">
        <w:rPr>
          <w:rFonts w:ascii="David" w:eastAsiaTheme="minorHAnsi" w:hAnsi="David"/>
          <w:sz w:val="24"/>
          <w:szCs w:val="24"/>
          <w:lang w:eastAsia="en-US"/>
        </w:rPr>
        <w:t>.</w:t>
      </w:r>
      <w:r w:rsidR="00597973" w:rsidRPr="00820731">
        <w:rPr>
          <w:rFonts w:ascii="David" w:eastAsiaTheme="minorHAnsi" w:hAnsi="David"/>
          <w:sz w:val="24"/>
          <w:szCs w:val="24"/>
          <w:lang w:eastAsia="en-US"/>
        </w:rPr>
        <w:t>E</w:t>
      </w:r>
      <w:r w:rsidR="00880757" w:rsidRPr="00820731">
        <w:rPr>
          <w:rFonts w:ascii="David" w:eastAsiaTheme="minorHAnsi" w:hAnsi="David"/>
          <w:sz w:val="24"/>
          <w:szCs w:val="24"/>
          <w:lang w:eastAsia="en-US"/>
        </w:rPr>
        <w:t>d</w:t>
      </w:r>
      <w:proofErr w:type="spellEnd"/>
      <w:r w:rsidR="00880757"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 / תואר אקדמי ו 80% לפחות מתעודת הוראה)</w:t>
      </w:r>
    </w:p>
    <w:p w:rsidR="00880757" w:rsidRPr="00820731" w:rsidRDefault="00D6306D" w:rsidP="00820731">
      <w:pPr>
        <w:spacing w:line="360" w:lineRule="auto"/>
        <w:ind w:left="36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93FEE6" wp14:editId="09A67C93">
                <wp:simplePos x="0" y="0"/>
                <wp:positionH relativeFrom="column">
                  <wp:posOffset>5445125</wp:posOffset>
                </wp:positionH>
                <wp:positionV relativeFrom="paragraph">
                  <wp:posOffset>10690</wp:posOffset>
                </wp:positionV>
                <wp:extent cx="134620" cy="128905"/>
                <wp:effectExtent l="0" t="0" r="17780" b="23495"/>
                <wp:wrapNone/>
                <wp:docPr id="3" name="מלבן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620" cy="1289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72E376" id="מלבן 3" o:spid="_x0000_s1026" style="position:absolute;margin-left:428.75pt;margin-top:.85pt;width:10.6pt;height:10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" filled="f" strokecolor="windowText" strokeweight="1pt"/>
            </w:pict>
          </mc:Fallback>
        </mc:AlternateContent>
      </w:r>
      <w:r w:rsidR="003B4984" w:rsidRPr="00820731">
        <w:rPr>
          <w:rFonts w:ascii="David" w:eastAsiaTheme="minorHAnsi" w:hAnsi="David"/>
          <w:b/>
          <w:bCs/>
          <w:sz w:val="24"/>
          <w:szCs w:val="24"/>
          <w:rtl/>
          <w:lang w:eastAsia="en-US"/>
        </w:rPr>
        <w:t>*</w:t>
      </w:r>
      <w:r w:rsidR="00DB2D80"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 </w:t>
      </w:r>
      <w:r w:rsidR="00880757" w:rsidRPr="00820731">
        <w:rPr>
          <w:rFonts w:ascii="David" w:eastAsiaTheme="minorHAnsi" w:hAnsi="David"/>
          <w:sz w:val="24"/>
          <w:szCs w:val="24"/>
          <w:rtl/>
          <w:lang w:eastAsia="en-US"/>
        </w:rPr>
        <w:t>בעל</w:t>
      </w:r>
      <w:r w:rsidR="004F5BB7" w:rsidRPr="00820731">
        <w:rPr>
          <w:rFonts w:ascii="David" w:eastAsiaTheme="minorHAnsi" w:hAnsi="David"/>
          <w:sz w:val="24"/>
          <w:szCs w:val="24"/>
          <w:rtl/>
          <w:lang w:eastAsia="en-US"/>
        </w:rPr>
        <w:t>/ת</w:t>
      </w:r>
      <w:r w:rsidR="00880757"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 תואר אקדמי המתחייב להשלים לימודים לקבלת רישיון הוראה קבוע בתוך </w:t>
      </w:r>
      <w:r w:rsidR="00B03731"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מקסימום </w:t>
      </w:r>
      <w:r w:rsidR="00880757" w:rsidRPr="00820731">
        <w:rPr>
          <w:rFonts w:ascii="David" w:eastAsiaTheme="minorHAnsi" w:hAnsi="David"/>
          <w:sz w:val="24"/>
          <w:szCs w:val="24"/>
          <w:rtl/>
          <w:lang w:eastAsia="en-US"/>
        </w:rPr>
        <w:t>3 שנים</w:t>
      </w:r>
    </w:p>
    <w:p w:rsidR="00880757" w:rsidRPr="00820731" w:rsidRDefault="00D6306D" w:rsidP="00820731">
      <w:pPr>
        <w:spacing w:line="360" w:lineRule="auto"/>
        <w:ind w:left="36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68B900" wp14:editId="7C8E29CF">
                <wp:simplePos x="0" y="0"/>
                <wp:positionH relativeFrom="column">
                  <wp:posOffset>5442055</wp:posOffset>
                </wp:positionH>
                <wp:positionV relativeFrom="paragraph">
                  <wp:posOffset>24130</wp:posOffset>
                </wp:positionV>
                <wp:extent cx="134620" cy="128905"/>
                <wp:effectExtent l="0" t="0" r="17780" b="23495"/>
                <wp:wrapNone/>
                <wp:docPr id="4" name="מלבן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620" cy="1289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62A29B" id="מלבן 4" o:spid="_x0000_s1026" style="position:absolute;margin-left:428.5pt;margin-top:1.9pt;width:10.6pt;height:10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" filled="f" strokecolor="windowText" strokeweight="1pt"/>
            </w:pict>
          </mc:Fallback>
        </mc:AlternateContent>
      </w:r>
      <w:r w:rsidR="003B4984" w:rsidRPr="00820731">
        <w:rPr>
          <w:rFonts w:ascii="David" w:eastAsiaTheme="minorHAnsi" w:hAnsi="David"/>
          <w:b/>
          <w:bCs/>
          <w:sz w:val="24"/>
          <w:szCs w:val="24"/>
          <w:rtl/>
          <w:lang w:eastAsia="en-US"/>
        </w:rPr>
        <w:t>*</w:t>
      </w:r>
      <w:r w:rsidR="00DB2D80"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 </w:t>
      </w:r>
      <w:r w:rsidR="00880757" w:rsidRPr="00820731">
        <w:rPr>
          <w:rFonts w:ascii="David" w:eastAsiaTheme="minorHAnsi" w:hAnsi="David"/>
          <w:sz w:val="24"/>
          <w:szCs w:val="24"/>
          <w:rtl/>
          <w:lang w:eastAsia="en-US"/>
        </w:rPr>
        <w:t>חריג אחר בהתאם להסכם הרפורמה (נא לפרט):  ______________________________</w:t>
      </w:r>
    </w:p>
    <w:p w:rsidR="00880757" w:rsidRPr="00820731" w:rsidRDefault="00880757" w:rsidP="00820731">
      <w:pPr>
        <w:spacing w:line="360" w:lineRule="auto"/>
        <w:ind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</w:p>
    <w:p w:rsidR="00880757" w:rsidRPr="00820731" w:rsidRDefault="00880757" w:rsidP="00820731">
      <w:pPr>
        <w:spacing w:line="360" w:lineRule="auto"/>
        <w:ind w:left="-198" w:right="-142"/>
        <w:jc w:val="both"/>
        <w:rPr>
          <w:rFonts w:ascii="David" w:eastAsiaTheme="minorHAnsi" w:hAnsi="David"/>
          <w:b/>
          <w:bCs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b/>
          <w:bCs/>
          <w:sz w:val="24"/>
          <w:szCs w:val="24"/>
          <w:rtl/>
          <w:lang w:eastAsia="en-US"/>
        </w:rPr>
        <w:t>אישור מנהל/ת:</w:t>
      </w:r>
    </w:p>
    <w:p w:rsidR="00880757" w:rsidRPr="00820731" w:rsidRDefault="00880757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>הריני לאשר כי המורה שפר</w:t>
      </w:r>
      <w:r w:rsidR="004F5BB7" w:rsidRPr="00820731">
        <w:rPr>
          <w:rFonts w:ascii="David" w:eastAsiaTheme="minorHAnsi" w:hAnsi="David"/>
          <w:sz w:val="24"/>
          <w:szCs w:val="24"/>
          <w:rtl/>
          <w:lang w:eastAsia="en-US"/>
        </w:rPr>
        <w:t>ט</w:t>
      </w: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יו/ה לעיל </w:t>
      </w:r>
      <w:r w:rsidR="004F5BB7" w:rsidRPr="00820731">
        <w:rPr>
          <w:rFonts w:ascii="David" w:eastAsiaTheme="minorHAnsi" w:hAnsi="David"/>
          <w:sz w:val="24"/>
          <w:szCs w:val="24"/>
          <w:rtl/>
          <w:lang w:eastAsia="en-US"/>
        </w:rPr>
        <w:t>י/תועסק בחטיבה העליונה  _________</w:t>
      </w: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>___ סמל מוסד ____</w:t>
      </w:r>
      <w:r w:rsidR="004F5BB7" w:rsidRPr="00820731">
        <w:rPr>
          <w:rFonts w:ascii="David" w:eastAsiaTheme="minorHAnsi" w:hAnsi="David"/>
          <w:sz w:val="24"/>
          <w:szCs w:val="24"/>
          <w:rtl/>
          <w:lang w:eastAsia="en-US"/>
        </w:rPr>
        <w:t>_</w:t>
      </w: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>__ שבניהולי בשנת הלימודים תש</w:t>
      </w:r>
      <w:r w:rsidR="00B03731" w:rsidRPr="00820731">
        <w:rPr>
          <w:rFonts w:ascii="David" w:eastAsiaTheme="minorHAnsi" w:hAnsi="David"/>
          <w:sz w:val="24"/>
          <w:szCs w:val="24"/>
          <w:rtl/>
          <w:lang w:eastAsia="en-US"/>
        </w:rPr>
        <w:t>פ</w:t>
      </w:r>
      <w:r w:rsidR="004F5BB7" w:rsidRPr="00820731">
        <w:rPr>
          <w:rFonts w:ascii="David" w:eastAsiaTheme="minorHAnsi" w:hAnsi="David"/>
          <w:sz w:val="24"/>
          <w:szCs w:val="24"/>
          <w:rtl/>
          <w:lang w:eastAsia="en-US"/>
        </w:rPr>
        <w:t>"</w:t>
      </w:r>
      <w:r w:rsidR="00F03AEA" w:rsidRPr="00820731">
        <w:rPr>
          <w:rFonts w:ascii="David" w:eastAsiaTheme="minorHAnsi" w:hAnsi="David"/>
          <w:sz w:val="24"/>
          <w:szCs w:val="24"/>
          <w:rtl/>
          <w:lang w:eastAsia="en-US"/>
        </w:rPr>
        <w:t>ג</w:t>
      </w:r>
      <w:r w:rsidR="004F5BB7"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 </w:t>
      </w: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>בהיקף שלא יפחת משליש משרה</w:t>
      </w:r>
      <w:r w:rsidR="004F5BB7"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. </w:t>
      </w: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היקף </w:t>
      </w:r>
      <w:r w:rsidR="004F5BB7" w:rsidRPr="00820731">
        <w:rPr>
          <w:rFonts w:ascii="David" w:eastAsiaTheme="minorHAnsi" w:hAnsi="David"/>
          <w:sz w:val="24"/>
          <w:szCs w:val="24"/>
          <w:rtl/>
          <w:lang w:eastAsia="en-US"/>
        </w:rPr>
        <w:t>המשרה המתוכנן הינו</w:t>
      </w: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 ______.</w:t>
      </w:r>
    </w:p>
    <w:p w:rsidR="00880757" w:rsidRPr="00820731" w:rsidRDefault="00880757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>שם המנהל/ת:  _____________________ מספר זהות המנהל  ____________________</w:t>
      </w:r>
    </w:p>
    <w:p w:rsidR="00880757" w:rsidRPr="00820731" w:rsidRDefault="00880757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>חתימת המנהל  _____________________</w:t>
      </w:r>
      <w:r w:rsidR="00597973"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      </w:t>
      </w: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>תאריך:            _____________________</w:t>
      </w:r>
    </w:p>
    <w:p w:rsidR="00DB2D80" w:rsidRPr="00820731" w:rsidRDefault="00DB2D80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</w:p>
    <w:p w:rsidR="003B4984" w:rsidRDefault="003B4984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b/>
          <w:bCs/>
          <w:sz w:val="24"/>
          <w:szCs w:val="24"/>
          <w:rtl/>
          <w:lang w:eastAsia="en-US"/>
        </w:rPr>
        <w:t>*</w:t>
      </w: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 </w:t>
      </w:r>
      <w:r w:rsidR="00DB2D80" w:rsidRPr="00820731">
        <w:rPr>
          <w:rFonts w:ascii="David" w:eastAsiaTheme="minorHAnsi" w:hAnsi="David"/>
          <w:sz w:val="24"/>
          <w:szCs w:val="24"/>
          <w:u w:val="single"/>
          <w:rtl/>
          <w:lang w:eastAsia="en-US"/>
        </w:rPr>
        <w:t xml:space="preserve">באפשרויות המסומנות </w:t>
      </w:r>
      <w:r w:rsidR="006D632D" w:rsidRPr="00820731">
        <w:rPr>
          <w:rFonts w:ascii="David" w:eastAsiaTheme="minorHAnsi" w:hAnsi="David"/>
          <w:sz w:val="24"/>
          <w:szCs w:val="24"/>
          <w:u w:val="single"/>
          <w:rtl/>
          <w:lang w:eastAsia="en-US"/>
        </w:rPr>
        <w:t>ב</w:t>
      </w:r>
      <w:r w:rsidR="00DB2D80" w:rsidRPr="00820731">
        <w:rPr>
          <w:rFonts w:ascii="David" w:eastAsiaTheme="minorHAnsi" w:hAnsi="David"/>
          <w:sz w:val="24"/>
          <w:szCs w:val="24"/>
          <w:u w:val="single"/>
          <w:rtl/>
          <w:lang w:eastAsia="en-US"/>
        </w:rPr>
        <w:t xml:space="preserve">כוכבית </w:t>
      </w:r>
      <w:r w:rsidRPr="00820731">
        <w:rPr>
          <w:rFonts w:ascii="David" w:eastAsiaTheme="minorHAnsi" w:hAnsi="David"/>
          <w:sz w:val="24"/>
          <w:szCs w:val="24"/>
          <w:u w:val="single"/>
          <w:rtl/>
          <w:lang w:eastAsia="en-US"/>
        </w:rPr>
        <w:t xml:space="preserve">יש לצרף </w:t>
      </w:r>
      <w:r w:rsidR="00DB2D80" w:rsidRPr="00820731">
        <w:rPr>
          <w:rFonts w:ascii="David" w:eastAsiaTheme="minorHAnsi" w:hAnsi="David"/>
          <w:sz w:val="24"/>
          <w:szCs w:val="24"/>
          <w:u w:val="single"/>
          <w:rtl/>
          <w:lang w:eastAsia="en-US"/>
        </w:rPr>
        <w:t xml:space="preserve">לטופס גם את </w:t>
      </w:r>
      <w:r w:rsidRPr="00820731">
        <w:rPr>
          <w:rFonts w:ascii="David" w:eastAsiaTheme="minorHAnsi" w:hAnsi="David"/>
          <w:sz w:val="24"/>
          <w:szCs w:val="24"/>
          <w:u w:val="single"/>
          <w:rtl/>
          <w:lang w:eastAsia="en-US"/>
        </w:rPr>
        <w:t>כלל המסמכים והתעודות הקיימות למורה</w:t>
      </w:r>
    </w:p>
    <w:p w:rsidR="00481E60" w:rsidRDefault="00481E60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</w:p>
    <w:p w:rsidR="00481E60" w:rsidRPr="00820731" w:rsidRDefault="00481E60" w:rsidP="00481E60">
      <w:pPr>
        <w:spacing w:line="360" w:lineRule="auto"/>
        <w:ind w:left="-198" w:right="-142"/>
        <w:jc w:val="both"/>
        <w:rPr>
          <w:rFonts w:ascii="David" w:eastAsiaTheme="minorHAnsi" w:hAnsi="David"/>
          <w:b/>
          <w:bCs/>
          <w:sz w:val="24"/>
          <w:szCs w:val="24"/>
          <w:rtl/>
          <w:lang w:eastAsia="en-US"/>
        </w:rPr>
      </w:pPr>
      <w:r>
        <w:rPr>
          <w:rFonts w:ascii="David" w:eastAsiaTheme="minorHAnsi" w:hAnsi="David" w:hint="cs"/>
          <w:b/>
          <w:bCs/>
          <w:sz w:val="24"/>
          <w:szCs w:val="24"/>
          <w:rtl/>
          <w:lang w:eastAsia="en-US"/>
        </w:rPr>
        <w:t>------------------------------------ימולא ע"י הועדה-----------------------------------</w:t>
      </w:r>
    </w:p>
    <w:p w:rsidR="00481E60" w:rsidRPr="00481E60" w:rsidRDefault="00481E60" w:rsidP="00481E60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u w:val="single"/>
          <w:rtl/>
          <w:lang w:eastAsia="en-US"/>
        </w:rPr>
      </w:pPr>
      <w:r w:rsidRPr="00481E60">
        <w:rPr>
          <w:rFonts w:ascii="David" w:eastAsiaTheme="minorHAnsi" w:hAnsi="David"/>
          <w:sz w:val="24"/>
          <w:szCs w:val="24"/>
          <w:u w:val="single"/>
          <w:rtl/>
          <w:lang w:eastAsia="en-US"/>
        </w:rPr>
        <w:t>החלטת הועדה:</w:t>
      </w:r>
    </w:p>
    <w:p w:rsidR="00481E60" w:rsidRDefault="00481E60" w:rsidP="00481E60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>הריני לאשר</w:t>
      </w:r>
      <w:r>
        <w:rPr>
          <w:rFonts w:ascii="David" w:eastAsiaTheme="minorHAnsi" w:hAnsi="David" w:hint="cs"/>
          <w:sz w:val="24"/>
          <w:szCs w:val="24"/>
          <w:rtl/>
          <w:lang w:eastAsia="en-US"/>
        </w:rPr>
        <w:t xml:space="preserve"> כי הועדה קיבלה / לא קיבלה (יש לסמן בעיגול) </w:t>
      </w:r>
    </w:p>
    <w:p w:rsidR="00481E60" w:rsidRDefault="00481E60" w:rsidP="00481E60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>
        <w:rPr>
          <w:rFonts w:ascii="David" w:eastAsiaTheme="minorHAnsi" w:hAnsi="David" w:hint="cs"/>
          <w:sz w:val="24"/>
          <w:szCs w:val="24"/>
          <w:rtl/>
          <w:lang w:eastAsia="en-US"/>
        </w:rPr>
        <w:t xml:space="preserve">את בקשת המורה ________________ ת.ז ______________ </w:t>
      </w: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>ל</w:t>
      </w:r>
      <w:r>
        <w:rPr>
          <w:rFonts w:ascii="David" w:eastAsiaTheme="minorHAnsi" w:hAnsi="David" w:hint="cs"/>
          <w:sz w:val="24"/>
          <w:szCs w:val="24"/>
          <w:rtl/>
          <w:lang w:eastAsia="en-US"/>
        </w:rPr>
        <w:t xml:space="preserve">הצטרפות </w:t>
      </w: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>לרפורמת עוז לתמורה</w:t>
      </w:r>
      <w:r>
        <w:rPr>
          <w:rFonts w:ascii="David" w:eastAsiaTheme="minorHAnsi" w:hAnsi="David" w:hint="cs"/>
          <w:sz w:val="24"/>
          <w:szCs w:val="24"/>
          <w:rtl/>
          <w:lang w:eastAsia="en-US"/>
        </w:rPr>
        <w:t>.</w:t>
      </w:r>
    </w:p>
    <w:p w:rsidR="00481E60" w:rsidRDefault="00481E60" w:rsidP="00481E60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</w:p>
    <w:p w:rsidR="00481E60" w:rsidRPr="00481E60" w:rsidRDefault="00481E60" w:rsidP="00481E60">
      <w:pPr>
        <w:spacing w:line="360" w:lineRule="auto"/>
        <w:ind w:left="-198" w:right="-142"/>
        <w:jc w:val="both"/>
        <w:rPr>
          <w:rFonts w:ascii="David" w:eastAsiaTheme="minorHAnsi" w:hAnsi="David"/>
          <w:b/>
          <w:bCs/>
          <w:sz w:val="24"/>
          <w:szCs w:val="24"/>
          <w:rtl/>
          <w:lang w:eastAsia="en-US"/>
        </w:rPr>
      </w:pPr>
      <w:r w:rsidRPr="00481E60">
        <w:rPr>
          <w:rFonts w:ascii="David" w:eastAsiaTheme="minorHAnsi" w:hAnsi="David" w:hint="cs"/>
          <w:b/>
          <w:bCs/>
          <w:sz w:val="24"/>
          <w:szCs w:val="24"/>
          <w:rtl/>
          <w:lang w:eastAsia="en-US"/>
        </w:rPr>
        <w:t>תוקף ההחלטה הינה החל משנת הלימודים _________</w:t>
      </w:r>
    </w:p>
    <w:p w:rsidR="00481E60" w:rsidRDefault="00481E60" w:rsidP="00481E60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</w:p>
    <w:p w:rsidR="00481E60" w:rsidRPr="00820731" w:rsidRDefault="00481E60" w:rsidP="00481E60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>
        <w:rPr>
          <w:rFonts w:ascii="David" w:eastAsiaTheme="minorHAnsi" w:hAnsi="David" w:hint="cs"/>
          <w:sz w:val="24"/>
          <w:szCs w:val="24"/>
          <w:rtl/>
          <w:lang w:eastAsia="en-US"/>
        </w:rPr>
        <w:t>תאריך: _____________</w:t>
      </w:r>
      <w:r>
        <w:rPr>
          <w:rFonts w:ascii="David" w:eastAsiaTheme="minorHAnsi" w:hAnsi="David"/>
          <w:sz w:val="24"/>
          <w:szCs w:val="24"/>
          <w:rtl/>
          <w:lang w:eastAsia="en-US"/>
        </w:rPr>
        <w:tab/>
      </w:r>
      <w:r>
        <w:rPr>
          <w:rFonts w:ascii="David" w:eastAsiaTheme="minorHAnsi" w:hAnsi="David"/>
          <w:sz w:val="24"/>
          <w:szCs w:val="24"/>
          <w:rtl/>
          <w:lang w:eastAsia="en-US"/>
        </w:rPr>
        <w:tab/>
      </w:r>
      <w:r>
        <w:rPr>
          <w:rFonts w:ascii="David" w:eastAsiaTheme="minorHAnsi" w:hAnsi="David" w:hint="cs"/>
          <w:sz w:val="24"/>
          <w:szCs w:val="24"/>
          <w:rtl/>
          <w:lang w:eastAsia="en-US"/>
        </w:rPr>
        <w:t xml:space="preserve">שם יו"ר הועדה ______________ </w:t>
      </w:r>
      <w:r>
        <w:rPr>
          <w:rFonts w:ascii="David" w:eastAsiaTheme="minorHAnsi" w:hAnsi="David"/>
          <w:sz w:val="24"/>
          <w:szCs w:val="24"/>
          <w:rtl/>
          <w:lang w:eastAsia="en-US"/>
        </w:rPr>
        <w:tab/>
      </w:r>
      <w:r>
        <w:rPr>
          <w:rFonts w:ascii="David" w:eastAsiaTheme="minorHAnsi" w:hAnsi="David" w:hint="cs"/>
          <w:sz w:val="24"/>
          <w:szCs w:val="24"/>
          <w:rtl/>
          <w:lang w:eastAsia="en-US"/>
        </w:rPr>
        <w:t>חתימה: _____________</w:t>
      </w:r>
    </w:p>
    <w:p w:rsidR="00481E60" w:rsidRPr="00820731" w:rsidRDefault="00481E60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</w:p>
    <w:p w:rsidR="00820731" w:rsidRPr="00820731" w:rsidRDefault="00820731" w:rsidP="00820731">
      <w:pPr>
        <w:bidi w:val="0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br w:type="page"/>
      </w:r>
    </w:p>
    <w:p w:rsidR="00597973" w:rsidRPr="00820731" w:rsidRDefault="00597973" w:rsidP="00820731">
      <w:pPr>
        <w:spacing w:line="360" w:lineRule="auto"/>
        <w:jc w:val="both"/>
        <w:rPr>
          <w:rFonts w:ascii="David" w:eastAsiaTheme="minorHAnsi" w:hAnsi="David"/>
          <w:b/>
          <w:bCs/>
          <w:sz w:val="24"/>
          <w:szCs w:val="24"/>
          <w:u w:val="single"/>
          <w:rtl/>
          <w:lang w:eastAsia="en-US"/>
        </w:rPr>
      </w:pPr>
      <w:r w:rsidRPr="00820731">
        <w:rPr>
          <w:rFonts w:ascii="David" w:eastAsiaTheme="minorHAnsi" w:hAnsi="David"/>
          <w:b/>
          <w:bCs/>
          <w:sz w:val="24"/>
          <w:szCs w:val="24"/>
          <w:u w:val="single"/>
          <w:rtl/>
          <w:lang w:eastAsia="en-US"/>
        </w:rPr>
        <w:lastRenderedPageBreak/>
        <w:t>טופס בקשה לוועדת חריגים ליציאה</w:t>
      </w:r>
      <w:r w:rsidR="00820731">
        <w:rPr>
          <w:rFonts w:ascii="David" w:eastAsiaTheme="minorHAnsi" w:hAnsi="David" w:hint="cs"/>
          <w:b/>
          <w:bCs/>
          <w:sz w:val="24"/>
          <w:szCs w:val="24"/>
          <w:u w:val="single"/>
          <w:rtl/>
          <w:lang w:eastAsia="en-US"/>
        </w:rPr>
        <w:t>/אי כניסה</w:t>
      </w:r>
      <w:r w:rsidRPr="00820731">
        <w:rPr>
          <w:rFonts w:ascii="David" w:eastAsiaTheme="minorHAnsi" w:hAnsi="David"/>
          <w:b/>
          <w:bCs/>
          <w:sz w:val="24"/>
          <w:szCs w:val="24"/>
          <w:u w:val="single"/>
          <w:rtl/>
          <w:lang w:eastAsia="en-US"/>
        </w:rPr>
        <w:t xml:space="preserve"> </w:t>
      </w:r>
      <w:r w:rsidR="00820731">
        <w:rPr>
          <w:rFonts w:ascii="David" w:eastAsiaTheme="minorHAnsi" w:hAnsi="David" w:hint="cs"/>
          <w:b/>
          <w:bCs/>
          <w:sz w:val="24"/>
          <w:szCs w:val="24"/>
          <w:u w:val="single"/>
          <w:rtl/>
          <w:lang w:eastAsia="en-US"/>
        </w:rPr>
        <w:t>ל</w:t>
      </w:r>
      <w:r w:rsidRPr="00820731">
        <w:rPr>
          <w:rFonts w:ascii="David" w:eastAsiaTheme="minorHAnsi" w:hAnsi="David"/>
          <w:b/>
          <w:bCs/>
          <w:sz w:val="24"/>
          <w:szCs w:val="24"/>
          <w:u w:val="single"/>
          <w:rtl/>
          <w:lang w:eastAsia="en-US"/>
        </w:rPr>
        <w:t>רפורמת עוז לתמורה</w:t>
      </w:r>
    </w:p>
    <w:p w:rsidR="00597973" w:rsidRPr="00820731" w:rsidRDefault="00597973" w:rsidP="00820731">
      <w:pPr>
        <w:spacing w:line="360" w:lineRule="auto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</w:p>
    <w:p w:rsidR="00597973" w:rsidRPr="00820731" w:rsidRDefault="00597973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>אני הח"מ  ______________ ת.ז.  _____________</w:t>
      </w:r>
      <w:r w:rsidRPr="00820731">
        <w:rPr>
          <w:rFonts w:ascii="David" w:eastAsiaTheme="minorHAnsi" w:hAnsi="David"/>
          <w:sz w:val="24"/>
          <w:szCs w:val="24"/>
          <w:lang w:eastAsia="en-US"/>
        </w:rPr>
        <w:t xml:space="preserve"> </w:t>
      </w: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 אשר מלמד את המקצוע/</w:t>
      </w:r>
      <w:proofErr w:type="spellStart"/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>ות</w:t>
      </w:r>
      <w:proofErr w:type="spellEnd"/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  _______________ </w:t>
      </w:r>
    </w:p>
    <w:p w:rsidR="00597973" w:rsidRPr="00820731" w:rsidRDefault="00597973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>מודיע/ה ומתחייב/ת כדלהלן:</w:t>
      </w:r>
    </w:p>
    <w:p w:rsidR="00597973" w:rsidRPr="00820731" w:rsidRDefault="00597973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הובאו לידיעתי עיקרי רפורמת עוז לתמורה אשר מיושמת בחטיבות העליונות החל </w:t>
      </w:r>
      <w:proofErr w:type="spellStart"/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>משה"ל</w:t>
      </w:r>
      <w:proofErr w:type="spellEnd"/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 תשע"ב.</w:t>
      </w:r>
    </w:p>
    <w:p w:rsidR="00597973" w:rsidRPr="00820731" w:rsidRDefault="00597973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הנני </w:t>
      </w:r>
      <w:r w:rsidR="005C77D0" w:rsidRPr="00820731">
        <w:rPr>
          <w:rFonts w:ascii="David" w:eastAsiaTheme="minorHAnsi" w:hAnsi="David"/>
          <w:sz w:val="24"/>
          <w:szCs w:val="24"/>
          <w:rtl/>
          <w:lang w:eastAsia="en-US"/>
        </w:rPr>
        <w:t>מבקש/ת</w:t>
      </w: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 בזאת </w:t>
      </w:r>
      <w:r w:rsidR="005C77D0" w:rsidRPr="00820731">
        <w:rPr>
          <w:rFonts w:ascii="David" w:eastAsiaTheme="minorHAnsi" w:hAnsi="David"/>
          <w:sz w:val="24"/>
          <w:szCs w:val="24"/>
          <w:rtl/>
          <w:lang w:eastAsia="en-US"/>
        </w:rPr>
        <w:t>שלא להצטרף ל</w:t>
      </w: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>רפורמה עוז לתמורה</w:t>
      </w:r>
      <w:r w:rsidR="005C77D0" w:rsidRPr="00820731">
        <w:rPr>
          <w:rFonts w:ascii="David" w:eastAsiaTheme="minorHAnsi" w:hAnsi="David"/>
          <w:sz w:val="24"/>
          <w:szCs w:val="24"/>
          <w:rtl/>
          <w:lang w:eastAsia="en-US"/>
        </w:rPr>
        <w:t>.</w:t>
      </w:r>
    </w:p>
    <w:p w:rsidR="00597973" w:rsidRPr="00820731" w:rsidRDefault="00597973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ידוע לי כי </w:t>
      </w:r>
      <w:r w:rsidR="005C77D0" w:rsidRPr="00820731">
        <w:rPr>
          <w:rFonts w:ascii="David" w:eastAsiaTheme="minorHAnsi" w:hAnsi="David"/>
          <w:sz w:val="24"/>
          <w:szCs w:val="24"/>
          <w:rtl/>
          <w:lang w:eastAsia="en-US"/>
        </w:rPr>
        <w:t>תכונס ועדת חריגים אשר תדון בבקשתי ואני מתחייב/ת לקבל את דין החלטת הועדה.</w:t>
      </w:r>
    </w:p>
    <w:p w:rsidR="00597973" w:rsidRPr="00A92512" w:rsidRDefault="00597973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18"/>
          <w:szCs w:val="18"/>
          <w:rtl/>
          <w:lang w:eastAsia="en-US"/>
        </w:rPr>
      </w:pPr>
    </w:p>
    <w:p w:rsidR="00597973" w:rsidRPr="00820731" w:rsidRDefault="00597973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>שם משפחה  _________________________</w:t>
      </w: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ab/>
        <w:t>שם פרטי      _________________________</w:t>
      </w:r>
    </w:p>
    <w:p w:rsidR="00597973" w:rsidRPr="00820731" w:rsidRDefault="00597973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>מספר זהות  _________________________</w:t>
      </w:r>
    </w:p>
    <w:p w:rsidR="00597973" w:rsidRPr="00820731" w:rsidRDefault="00597973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>חתימה         _________________________</w:t>
      </w: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ab/>
        <w:t>תאריך         _________________________</w:t>
      </w:r>
    </w:p>
    <w:p w:rsidR="00597973" w:rsidRPr="00A92512" w:rsidRDefault="00597973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18"/>
          <w:szCs w:val="18"/>
          <w:rtl/>
          <w:lang w:eastAsia="en-US"/>
        </w:rPr>
      </w:pPr>
    </w:p>
    <w:p w:rsidR="005C77D0" w:rsidRPr="00820731" w:rsidRDefault="005C77D0" w:rsidP="00A92512">
      <w:pPr>
        <w:spacing w:line="276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>יש לסמן את קריטריונים בגינם אני מבקש/ת לצאת/לא להצטרף לעוז לתמורה:</w:t>
      </w:r>
    </w:p>
    <w:p w:rsidR="005C77D0" w:rsidRPr="00820731" w:rsidRDefault="00451CA3" w:rsidP="00A92512">
      <w:pPr>
        <w:spacing w:line="276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sdt>
        <w:sdtPr>
          <w:rPr>
            <w:rFonts w:ascii="David" w:eastAsiaTheme="minorHAnsi" w:hAnsi="David"/>
            <w:sz w:val="24"/>
            <w:szCs w:val="24"/>
            <w:rtl/>
            <w:lang w:eastAsia="en-US"/>
          </w:rPr>
          <w:id w:val="635306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0731" w:rsidRPr="00820731">
            <w:rPr>
              <w:rFonts w:ascii="Segoe UI Symbol" w:eastAsia="MS Gothic" w:hAnsi="Segoe UI Symbol" w:cs="Segoe UI Symbol" w:hint="cs"/>
              <w:sz w:val="24"/>
              <w:szCs w:val="24"/>
              <w:rtl/>
              <w:lang w:eastAsia="en-US"/>
            </w:rPr>
            <w:t>☐</w:t>
          </w:r>
        </w:sdtContent>
      </w:sdt>
      <w:r w:rsidR="00820731"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 </w:t>
      </w:r>
      <w:r w:rsidR="005C77D0" w:rsidRPr="00820731">
        <w:rPr>
          <w:rFonts w:ascii="David" w:eastAsiaTheme="minorHAnsi" w:hAnsi="David"/>
          <w:sz w:val="24"/>
          <w:szCs w:val="24"/>
          <w:rtl/>
          <w:lang w:eastAsia="en-US"/>
        </w:rPr>
        <w:t>מצב בריאותי</w:t>
      </w:r>
      <w:r w:rsidR="00820731"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 (יש לצרף </w:t>
      </w:r>
      <w:r w:rsidR="005C77D0" w:rsidRPr="00820731">
        <w:rPr>
          <w:rFonts w:ascii="David" w:eastAsiaTheme="minorHAnsi" w:hAnsi="David"/>
          <w:sz w:val="24"/>
          <w:szCs w:val="24"/>
          <w:rtl/>
          <w:lang w:eastAsia="en-US"/>
        </w:rPr>
        <w:t>אישור מרופא תעסוקתי עדכני מטעם קופת חולים בלבד</w:t>
      </w:r>
      <w:r w:rsidR="00820731" w:rsidRPr="00820731">
        <w:rPr>
          <w:rFonts w:ascii="David" w:eastAsiaTheme="minorHAnsi" w:hAnsi="David"/>
          <w:sz w:val="24"/>
          <w:szCs w:val="24"/>
          <w:rtl/>
          <w:lang w:eastAsia="en-US"/>
        </w:rPr>
        <w:t>)</w:t>
      </w:r>
      <w:r w:rsidR="005C77D0" w:rsidRPr="00820731">
        <w:rPr>
          <w:rFonts w:ascii="David" w:eastAsiaTheme="minorHAnsi" w:hAnsi="David"/>
          <w:sz w:val="24"/>
          <w:szCs w:val="24"/>
          <w:rtl/>
          <w:lang w:eastAsia="en-US"/>
        </w:rPr>
        <w:t>.</w:t>
      </w:r>
    </w:p>
    <w:p w:rsidR="005C77D0" w:rsidRPr="00820731" w:rsidRDefault="00451CA3" w:rsidP="00A92512">
      <w:pPr>
        <w:spacing w:line="276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sdt>
        <w:sdtPr>
          <w:rPr>
            <w:rFonts w:ascii="David" w:eastAsiaTheme="minorHAnsi" w:hAnsi="David"/>
            <w:sz w:val="24"/>
            <w:szCs w:val="24"/>
            <w:rtl/>
            <w:lang w:eastAsia="en-US"/>
          </w:rPr>
          <w:id w:val="-88703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0731" w:rsidRPr="00820731">
            <w:rPr>
              <w:rFonts w:ascii="Segoe UI Symbol" w:eastAsia="MS Gothic" w:hAnsi="Segoe UI Symbol" w:cs="Segoe UI Symbol" w:hint="cs"/>
              <w:sz w:val="24"/>
              <w:szCs w:val="24"/>
              <w:rtl/>
              <w:lang w:eastAsia="en-US"/>
            </w:rPr>
            <w:t>☐</w:t>
          </w:r>
        </w:sdtContent>
      </w:sdt>
      <w:r w:rsidR="00820731"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 </w:t>
      </w:r>
      <w:r w:rsidR="005C77D0"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מצב בריאותי של בן זוג או ילד </w:t>
      </w:r>
      <w:r w:rsidR="00820731"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(יש לצרף </w:t>
      </w:r>
      <w:r w:rsidR="005C77D0" w:rsidRPr="00820731">
        <w:rPr>
          <w:rFonts w:ascii="David" w:eastAsiaTheme="minorHAnsi" w:hAnsi="David"/>
          <w:sz w:val="24"/>
          <w:szCs w:val="24"/>
          <w:rtl/>
          <w:lang w:eastAsia="en-US"/>
        </w:rPr>
        <w:t>אישורים רפואיים</w:t>
      </w:r>
      <w:r w:rsidR="00820731" w:rsidRPr="00820731">
        <w:rPr>
          <w:rFonts w:ascii="David" w:eastAsiaTheme="minorHAnsi" w:hAnsi="David"/>
          <w:sz w:val="24"/>
          <w:szCs w:val="24"/>
          <w:rtl/>
          <w:lang w:eastAsia="en-US"/>
        </w:rPr>
        <w:t>)</w:t>
      </w:r>
      <w:r w:rsidR="005C77D0" w:rsidRPr="00820731">
        <w:rPr>
          <w:rFonts w:ascii="David" w:eastAsiaTheme="minorHAnsi" w:hAnsi="David"/>
          <w:sz w:val="24"/>
          <w:szCs w:val="24"/>
          <w:rtl/>
          <w:lang w:eastAsia="en-US"/>
        </w:rPr>
        <w:t>.</w:t>
      </w:r>
    </w:p>
    <w:p w:rsidR="005C77D0" w:rsidRPr="00820731" w:rsidRDefault="00451CA3" w:rsidP="00A92512">
      <w:pPr>
        <w:spacing w:line="276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sdt>
        <w:sdtPr>
          <w:rPr>
            <w:rFonts w:ascii="David" w:eastAsiaTheme="minorHAnsi" w:hAnsi="David"/>
            <w:sz w:val="24"/>
            <w:szCs w:val="24"/>
            <w:rtl/>
            <w:lang w:eastAsia="en-US"/>
          </w:rPr>
          <w:id w:val="622967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0731" w:rsidRPr="00820731">
            <w:rPr>
              <w:rFonts w:ascii="Segoe UI Symbol" w:eastAsia="MS Gothic" w:hAnsi="Segoe UI Symbol" w:cs="Segoe UI Symbol" w:hint="cs"/>
              <w:sz w:val="24"/>
              <w:szCs w:val="24"/>
              <w:rtl/>
              <w:lang w:eastAsia="en-US"/>
            </w:rPr>
            <w:t>☐</w:t>
          </w:r>
        </w:sdtContent>
      </w:sdt>
      <w:r w:rsidR="00820731"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 </w:t>
      </w:r>
      <w:r w:rsidR="005C77D0" w:rsidRPr="00820731">
        <w:rPr>
          <w:rFonts w:ascii="David" w:eastAsiaTheme="minorHAnsi" w:hAnsi="David"/>
          <w:sz w:val="24"/>
          <w:szCs w:val="24"/>
          <w:rtl/>
          <w:lang w:eastAsia="en-US"/>
        </w:rPr>
        <w:t>סיבת גיל*</w:t>
      </w:r>
    </w:p>
    <w:p w:rsidR="00820731" w:rsidRPr="00820731" w:rsidRDefault="00451CA3" w:rsidP="00A92512">
      <w:pPr>
        <w:spacing w:line="276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sdt>
        <w:sdtPr>
          <w:rPr>
            <w:rFonts w:ascii="David" w:eastAsiaTheme="minorHAnsi" w:hAnsi="David"/>
            <w:sz w:val="24"/>
            <w:szCs w:val="24"/>
            <w:rtl/>
            <w:lang w:eastAsia="en-US"/>
          </w:rPr>
          <w:id w:val="517203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0731" w:rsidRPr="00820731">
            <w:rPr>
              <w:rFonts w:ascii="Segoe UI Symbol" w:eastAsia="MS Gothic" w:hAnsi="Segoe UI Symbol" w:cs="Segoe UI Symbol" w:hint="cs"/>
              <w:sz w:val="24"/>
              <w:szCs w:val="24"/>
              <w:rtl/>
              <w:lang w:eastAsia="en-US"/>
            </w:rPr>
            <w:t>☐</w:t>
          </w:r>
        </w:sdtContent>
      </w:sdt>
      <w:r w:rsidR="00820731"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 סיבות משפחתיות מיוחדות, כגון: פטירה של בן/ בת זוג, משפחות ברוכות ילדים (יש לצרף צילום ת"ז של עובד/ת ההוראה+ ספח ת"ז עם פרטי הילדים) וכד' (יש לצרף אישורים מתאימים לפי הצורך).</w:t>
      </w:r>
    </w:p>
    <w:p w:rsidR="00820731" w:rsidRPr="00820731" w:rsidRDefault="00451CA3" w:rsidP="00A92512">
      <w:pPr>
        <w:spacing w:line="276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sdt>
        <w:sdtPr>
          <w:rPr>
            <w:rFonts w:ascii="David" w:eastAsiaTheme="minorHAnsi" w:hAnsi="David"/>
            <w:sz w:val="24"/>
            <w:szCs w:val="24"/>
            <w:rtl/>
            <w:lang w:eastAsia="en-US"/>
          </w:rPr>
          <w:id w:val="229739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0731" w:rsidRPr="00820731">
            <w:rPr>
              <w:rFonts w:ascii="Segoe UI Symbol" w:eastAsia="MS Gothic" w:hAnsi="Segoe UI Symbol" w:cs="Segoe UI Symbol" w:hint="cs"/>
              <w:sz w:val="24"/>
              <w:szCs w:val="24"/>
              <w:rtl/>
              <w:lang w:eastAsia="en-US"/>
            </w:rPr>
            <w:t>☐</w:t>
          </w:r>
        </w:sdtContent>
      </w:sdt>
      <w:r w:rsidR="00820731"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 סיבות הנובעות מאופי העסקה/צרכי מערכת החינוך: מקצועות נדרשים, לימודים לתואר שני ושלישי וכיוצא בזה.</w:t>
      </w:r>
    </w:p>
    <w:p w:rsidR="00820731" w:rsidRPr="00A92512" w:rsidRDefault="00820731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0"/>
          <w:szCs w:val="20"/>
          <w:rtl/>
          <w:lang w:eastAsia="en-US"/>
        </w:rPr>
      </w:pPr>
    </w:p>
    <w:p w:rsidR="00820731" w:rsidRPr="00820731" w:rsidRDefault="00820731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ככלל, לא יידונו בקשות בשל מצב רפואי של אחד ההורים ו/או שני ההורים של </w:t>
      </w:r>
      <w:proofErr w:type="spellStart"/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>עו"ה</w:t>
      </w:r>
      <w:proofErr w:type="spellEnd"/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>.</w:t>
      </w:r>
    </w:p>
    <w:p w:rsidR="00820731" w:rsidRPr="00820731" w:rsidRDefault="00820731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>לתשומת לב, עובד הוראה שיקבל אישור ליציאה מהרפורמה -לא יוכל למלא כל תפקיד בביה"ס בו הוא עובד באותה שנת לימודים (למעט חינוך כיתה וייעוץ)</w:t>
      </w:r>
    </w:p>
    <w:p w:rsidR="005C77D0" w:rsidRPr="00820731" w:rsidRDefault="00820731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* </w:t>
      </w:r>
      <w:r w:rsidR="005C77D0"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עובד יהא רשאי להגיש בקשה ככל שמלאו לו 60 שנה ויותר, או יום הולדתו ה-60 יהא במהלך שנת הלימודים </w:t>
      </w: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בה הוגשה הבקשה </w:t>
      </w:r>
      <w:r w:rsidR="005C77D0" w:rsidRPr="00820731">
        <w:rPr>
          <w:rFonts w:ascii="David" w:eastAsiaTheme="minorHAnsi" w:hAnsi="David"/>
          <w:sz w:val="24"/>
          <w:szCs w:val="24"/>
          <w:rtl/>
          <w:lang w:eastAsia="en-US"/>
        </w:rPr>
        <w:t>או כאשר הינו גמלאי שפרש בפרישה מוקדמת ושב ללמד במערכת החינוך.</w:t>
      </w:r>
    </w:p>
    <w:p w:rsidR="00820731" w:rsidRPr="00A92512" w:rsidRDefault="00820731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0"/>
          <w:szCs w:val="20"/>
          <w:rtl/>
          <w:lang w:eastAsia="en-US"/>
        </w:rPr>
      </w:pPr>
    </w:p>
    <w:p w:rsidR="00597973" w:rsidRPr="00820731" w:rsidRDefault="00597973" w:rsidP="00820731">
      <w:pPr>
        <w:spacing w:line="360" w:lineRule="auto"/>
        <w:ind w:left="-198" w:right="-142"/>
        <w:jc w:val="both"/>
        <w:rPr>
          <w:rFonts w:ascii="David" w:eastAsiaTheme="minorHAnsi" w:hAnsi="David"/>
          <w:b/>
          <w:bCs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b/>
          <w:bCs/>
          <w:sz w:val="24"/>
          <w:szCs w:val="24"/>
          <w:rtl/>
          <w:lang w:eastAsia="en-US"/>
        </w:rPr>
        <w:t>אישור מנהל/ת:</w:t>
      </w:r>
    </w:p>
    <w:p w:rsidR="00820731" w:rsidRPr="00820731" w:rsidRDefault="00597973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הריני לאשר כי המורה שפרטיו/ה לעיל </w:t>
      </w:r>
      <w:r w:rsidR="00820731" w:rsidRPr="00820731">
        <w:rPr>
          <w:rFonts w:ascii="David" w:eastAsiaTheme="minorHAnsi" w:hAnsi="David"/>
          <w:sz w:val="24"/>
          <w:szCs w:val="24"/>
          <w:rtl/>
          <w:lang w:eastAsia="en-US"/>
        </w:rPr>
        <w:t>מועסק/ת</w:t>
      </w: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 xml:space="preserve"> בחטיבה העליונה  ____________ סמל מוסד _______ שבניהולי בשנת הלימודים תשפ"</w:t>
      </w:r>
      <w:r w:rsidR="00820731" w:rsidRPr="00820731">
        <w:rPr>
          <w:rFonts w:ascii="David" w:eastAsiaTheme="minorHAnsi" w:hAnsi="David"/>
          <w:sz w:val="24"/>
          <w:szCs w:val="24"/>
          <w:rtl/>
          <w:lang w:eastAsia="en-US"/>
        </w:rPr>
        <w:t>__.</w:t>
      </w:r>
    </w:p>
    <w:p w:rsidR="00597973" w:rsidRPr="00820731" w:rsidRDefault="00597973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>שם המנהל/ת:  _____________________ מספר זהות המנהל  ____________________</w:t>
      </w:r>
    </w:p>
    <w:p w:rsidR="00820731" w:rsidRPr="00A92512" w:rsidRDefault="00820731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6"/>
          <w:szCs w:val="6"/>
          <w:rtl/>
          <w:lang w:eastAsia="en-US"/>
        </w:rPr>
      </w:pPr>
    </w:p>
    <w:p w:rsidR="00597973" w:rsidRPr="00820731" w:rsidRDefault="00597973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>חתימת המנהל  _____________________      תאריך:            _____________________</w:t>
      </w:r>
    </w:p>
    <w:p w:rsidR="00597973" w:rsidRPr="00A92512" w:rsidRDefault="00597973" w:rsidP="00820731">
      <w:pPr>
        <w:spacing w:line="360" w:lineRule="auto"/>
        <w:ind w:left="-198" w:right="-142"/>
        <w:jc w:val="both"/>
        <w:rPr>
          <w:rFonts w:ascii="David" w:eastAsiaTheme="minorHAnsi" w:hAnsi="David"/>
          <w:b/>
          <w:bCs/>
          <w:sz w:val="20"/>
          <w:szCs w:val="20"/>
          <w:rtl/>
          <w:lang w:eastAsia="en-US"/>
        </w:rPr>
      </w:pPr>
    </w:p>
    <w:p w:rsidR="00820731" w:rsidRPr="00820731" w:rsidRDefault="00820731" w:rsidP="00820731">
      <w:pPr>
        <w:spacing w:line="360" w:lineRule="auto"/>
        <w:ind w:left="-198" w:right="-142"/>
        <w:jc w:val="both"/>
        <w:rPr>
          <w:rFonts w:ascii="David" w:eastAsiaTheme="minorHAnsi" w:hAnsi="David"/>
          <w:b/>
          <w:bCs/>
          <w:sz w:val="24"/>
          <w:szCs w:val="24"/>
          <w:rtl/>
          <w:lang w:eastAsia="en-US"/>
        </w:rPr>
      </w:pPr>
      <w:r>
        <w:rPr>
          <w:rFonts w:ascii="David" w:eastAsiaTheme="minorHAnsi" w:hAnsi="David" w:hint="cs"/>
          <w:b/>
          <w:bCs/>
          <w:sz w:val="24"/>
          <w:szCs w:val="24"/>
          <w:rtl/>
          <w:lang w:eastAsia="en-US"/>
        </w:rPr>
        <w:t>------------------------------------ימולא ע"י הועדה-----------------------------------</w:t>
      </w:r>
    </w:p>
    <w:p w:rsidR="00820731" w:rsidRPr="00481E60" w:rsidRDefault="00820731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u w:val="single"/>
          <w:rtl/>
          <w:lang w:eastAsia="en-US"/>
        </w:rPr>
      </w:pPr>
      <w:r w:rsidRPr="00481E60">
        <w:rPr>
          <w:rFonts w:ascii="David" w:eastAsiaTheme="minorHAnsi" w:hAnsi="David"/>
          <w:sz w:val="24"/>
          <w:szCs w:val="24"/>
          <w:u w:val="single"/>
          <w:rtl/>
          <w:lang w:eastAsia="en-US"/>
        </w:rPr>
        <w:t>החלטת הועדה</w:t>
      </w:r>
      <w:r w:rsidRPr="00481E60">
        <w:rPr>
          <w:rFonts w:ascii="David" w:eastAsiaTheme="minorHAnsi" w:hAnsi="David" w:hint="cs"/>
          <w:sz w:val="24"/>
          <w:szCs w:val="24"/>
          <w:u w:val="single"/>
          <w:rtl/>
          <w:lang w:eastAsia="en-US"/>
        </w:rPr>
        <w:t xml:space="preserve"> </w:t>
      </w:r>
      <w:r w:rsidRPr="00481E60">
        <w:rPr>
          <w:rFonts w:ascii="David" w:eastAsiaTheme="minorHAnsi" w:hAnsi="David"/>
          <w:sz w:val="24"/>
          <w:szCs w:val="24"/>
          <w:u w:val="single"/>
          <w:rtl/>
          <w:lang w:eastAsia="en-US"/>
        </w:rPr>
        <w:t>:</w:t>
      </w:r>
    </w:p>
    <w:p w:rsidR="00820731" w:rsidRDefault="00820731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lastRenderedPageBreak/>
        <w:t>הריני לאשר</w:t>
      </w:r>
      <w:r>
        <w:rPr>
          <w:rFonts w:ascii="David" w:eastAsiaTheme="minorHAnsi" w:hAnsi="David" w:hint="cs"/>
          <w:sz w:val="24"/>
          <w:szCs w:val="24"/>
          <w:rtl/>
          <w:lang w:eastAsia="en-US"/>
        </w:rPr>
        <w:t xml:space="preserve"> כי הועדה קיבלה / לא קיבלה (יש לסמן בעיגול) </w:t>
      </w:r>
    </w:p>
    <w:p w:rsidR="00820731" w:rsidRDefault="00820731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>
        <w:rPr>
          <w:rFonts w:ascii="David" w:eastAsiaTheme="minorHAnsi" w:hAnsi="David" w:hint="cs"/>
          <w:sz w:val="24"/>
          <w:szCs w:val="24"/>
          <w:rtl/>
          <w:lang w:eastAsia="en-US"/>
        </w:rPr>
        <w:t xml:space="preserve">את בקשת המורה ________________ ת.ז ______________ </w:t>
      </w:r>
      <w:r w:rsidRPr="00820731">
        <w:rPr>
          <w:rFonts w:ascii="David" w:eastAsiaTheme="minorHAnsi" w:hAnsi="David"/>
          <w:sz w:val="24"/>
          <w:szCs w:val="24"/>
          <w:rtl/>
          <w:lang w:eastAsia="en-US"/>
        </w:rPr>
        <w:t>ליציאה/אי כניסה לרפורמת עוז לתמורה</w:t>
      </w:r>
      <w:r>
        <w:rPr>
          <w:rFonts w:ascii="David" w:eastAsiaTheme="minorHAnsi" w:hAnsi="David" w:hint="cs"/>
          <w:sz w:val="24"/>
          <w:szCs w:val="24"/>
          <w:rtl/>
          <w:lang w:eastAsia="en-US"/>
        </w:rPr>
        <w:t>.</w:t>
      </w:r>
    </w:p>
    <w:p w:rsidR="00481E60" w:rsidRDefault="00820731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 w:rsidRPr="00481E60">
        <w:rPr>
          <w:rFonts w:ascii="David" w:eastAsiaTheme="minorHAnsi" w:hAnsi="David" w:hint="cs"/>
          <w:b/>
          <w:bCs/>
          <w:sz w:val="24"/>
          <w:szCs w:val="24"/>
          <w:rtl/>
          <w:lang w:eastAsia="en-US"/>
        </w:rPr>
        <w:t xml:space="preserve">תוקף ההחלטה הינה: </w:t>
      </w:r>
    </w:p>
    <w:p w:rsidR="00481E60" w:rsidRDefault="00451CA3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sdt>
        <w:sdtPr>
          <w:rPr>
            <w:rFonts w:ascii="David" w:eastAsiaTheme="minorHAnsi" w:hAnsi="David" w:hint="cs"/>
            <w:sz w:val="24"/>
            <w:szCs w:val="24"/>
            <w:rtl/>
            <w:lang w:eastAsia="en-US"/>
          </w:rPr>
          <w:id w:val="2102144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1E60">
            <w:rPr>
              <w:rFonts w:ascii="MS Gothic" w:eastAsia="MS Gothic" w:hAnsi="MS Gothic" w:hint="eastAsia"/>
              <w:sz w:val="24"/>
              <w:szCs w:val="24"/>
              <w:rtl/>
              <w:lang w:eastAsia="en-US"/>
            </w:rPr>
            <w:t>☐</w:t>
          </w:r>
        </w:sdtContent>
      </w:sdt>
      <w:r w:rsidR="00481E60">
        <w:rPr>
          <w:rFonts w:ascii="David" w:eastAsiaTheme="minorHAnsi" w:hAnsi="David" w:hint="cs"/>
          <w:sz w:val="24"/>
          <w:szCs w:val="24"/>
          <w:rtl/>
          <w:lang w:eastAsia="en-US"/>
        </w:rPr>
        <w:t xml:space="preserve"> </w:t>
      </w:r>
      <w:r w:rsidR="00820731" w:rsidRPr="00481E60">
        <w:rPr>
          <w:rFonts w:ascii="David" w:eastAsiaTheme="minorHAnsi" w:hAnsi="David" w:hint="cs"/>
          <w:sz w:val="24"/>
          <w:szCs w:val="24"/>
          <w:rtl/>
          <w:lang w:eastAsia="en-US"/>
        </w:rPr>
        <w:t>שנה אחת</w:t>
      </w:r>
    </w:p>
    <w:p w:rsidR="00820731" w:rsidRPr="00481E60" w:rsidRDefault="00451CA3" w:rsidP="00820731">
      <w:pPr>
        <w:spacing w:line="360" w:lineRule="auto"/>
        <w:ind w:left="-198" w:right="-142"/>
        <w:jc w:val="both"/>
        <w:rPr>
          <w:rFonts w:ascii="David" w:eastAsiaTheme="minorHAnsi" w:hAnsi="David"/>
          <w:b/>
          <w:bCs/>
          <w:sz w:val="24"/>
          <w:szCs w:val="24"/>
          <w:rtl/>
          <w:lang w:eastAsia="en-US"/>
        </w:rPr>
      </w:pPr>
      <w:sdt>
        <w:sdtPr>
          <w:rPr>
            <w:rFonts w:ascii="David" w:eastAsiaTheme="minorHAnsi" w:hAnsi="David" w:hint="cs"/>
            <w:sz w:val="24"/>
            <w:szCs w:val="24"/>
            <w:rtl/>
            <w:lang w:eastAsia="en-US"/>
          </w:rPr>
          <w:id w:val="-1433356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1E60">
            <w:rPr>
              <w:rFonts w:ascii="MS Gothic" w:eastAsia="MS Gothic" w:hAnsi="MS Gothic" w:hint="eastAsia"/>
              <w:sz w:val="24"/>
              <w:szCs w:val="24"/>
              <w:rtl/>
              <w:lang w:eastAsia="en-US"/>
            </w:rPr>
            <w:t>☐</w:t>
          </w:r>
        </w:sdtContent>
      </w:sdt>
      <w:r w:rsidR="00481E60">
        <w:rPr>
          <w:rFonts w:ascii="David" w:eastAsiaTheme="minorHAnsi" w:hAnsi="David" w:hint="cs"/>
          <w:sz w:val="24"/>
          <w:szCs w:val="24"/>
          <w:rtl/>
          <w:lang w:eastAsia="en-US"/>
        </w:rPr>
        <w:t xml:space="preserve"> </w:t>
      </w:r>
      <w:r w:rsidR="00820731" w:rsidRPr="00481E60">
        <w:rPr>
          <w:rFonts w:ascii="David" w:eastAsiaTheme="minorHAnsi" w:hAnsi="David" w:hint="cs"/>
          <w:sz w:val="24"/>
          <w:szCs w:val="24"/>
          <w:rtl/>
          <w:lang w:eastAsia="en-US"/>
        </w:rPr>
        <w:t>לצמיתות ו</w:t>
      </w:r>
      <w:r w:rsidR="00481E60" w:rsidRPr="00481E60">
        <w:rPr>
          <w:rFonts w:ascii="David" w:eastAsiaTheme="minorHAnsi" w:hAnsi="David" w:hint="cs"/>
          <w:sz w:val="24"/>
          <w:szCs w:val="24"/>
          <w:rtl/>
          <w:lang w:eastAsia="en-US"/>
        </w:rPr>
        <w:t>/או עד אשר תוגש בקשה שונה מטעם המורה (יש לסמן בעיגול)</w:t>
      </w:r>
      <w:r w:rsidR="00820731" w:rsidRPr="00481E60">
        <w:rPr>
          <w:rFonts w:ascii="David" w:eastAsiaTheme="minorHAnsi" w:hAnsi="David" w:hint="cs"/>
          <w:sz w:val="24"/>
          <w:szCs w:val="24"/>
          <w:rtl/>
          <w:lang w:eastAsia="en-US"/>
        </w:rPr>
        <w:t>.</w:t>
      </w:r>
    </w:p>
    <w:p w:rsidR="00481E60" w:rsidRPr="00820731" w:rsidRDefault="00481E60" w:rsidP="00820731">
      <w:pPr>
        <w:spacing w:line="360" w:lineRule="auto"/>
        <w:ind w:left="-198" w:right="-142"/>
        <w:jc w:val="both"/>
        <w:rPr>
          <w:rFonts w:ascii="David" w:eastAsiaTheme="minorHAnsi" w:hAnsi="David"/>
          <w:sz w:val="24"/>
          <w:szCs w:val="24"/>
          <w:rtl/>
          <w:lang w:eastAsia="en-US"/>
        </w:rPr>
      </w:pPr>
      <w:r>
        <w:rPr>
          <w:rFonts w:ascii="David" w:eastAsiaTheme="minorHAnsi" w:hAnsi="David" w:hint="cs"/>
          <w:sz w:val="24"/>
          <w:szCs w:val="24"/>
          <w:rtl/>
          <w:lang w:eastAsia="en-US"/>
        </w:rPr>
        <w:t>תאריך: _____________</w:t>
      </w:r>
      <w:r>
        <w:rPr>
          <w:rFonts w:ascii="David" w:eastAsiaTheme="minorHAnsi" w:hAnsi="David"/>
          <w:sz w:val="24"/>
          <w:szCs w:val="24"/>
          <w:rtl/>
          <w:lang w:eastAsia="en-US"/>
        </w:rPr>
        <w:tab/>
      </w:r>
      <w:r>
        <w:rPr>
          <w:rFonts w:ascii="David" w:eastAsiaTheme="minorHAnsi" w:hAnsi="David"/>
          <w:sz w:val="24"/>
          <w:szCs w:val="24"/>
          <w:rtl/>
          <w:lang w:eastAsia="en-US"/>
        </w:rPr>
        <w:tab/>
      </w:r>
      <w:r>
        <w:rPr>
          <w:rFonts w:ascii="David" w:eastAsiaTheme="minorHAnsi" w:hAnsi="David" w:hint="cs"/>
          <w:sz w:val="24"/>
          <w:szCs w:val="24"/>
          <w:rtl/>
          <w:lang w:eastAsia="en-US"/>
        </w:rPr>
        <w:t xml:space="preserve">שם יו"ר הועדה ______________ </w:t>
      </w:r>
      <w:r>
        <w:rPr>
          <w:rFonts w:ascii="David" w:eastAsiaTheme="minorHAnsi" w:hAnsi="David"/>
          <w:sz w:val="24"/>
          <w:szCs w:val="24"/>
          <w:rtl/>
          <w:lang w:eastAsia="en-US"/>
        </w:rPr>
        <w:tab/>
      </w:r>
      <w:r>
        <w:rPr>
          <w:rFonts w:ascii="David" w:eastAsiaTheme="minorHAnsi" w:hAnsi="David" w:hint="cs"/>
          <w:sz w:val="24"/>
          <w:szCs w:val="24"/>
          <w:rtl/>
          <w:lang w:eastAsia="en-US"/>
        </w:rPr>
        <w:t>חתימה: _____________</w:t>
      </w:r>
    </w:p>
    <w:sectPr w:rsidR="00481E60" w:rsidRPr="00820731" w:rsidSect="00A92512">
      <w:headerReference w:type="default" r:id="rId8"/>
      <w:footerReference w:type="default" r:id="rId9"/>
      <w:endnotePr>
        <w:numFmt w:val="lowerLetter"/>
      </w:endnotePr>
      <w:pgSz w:w="11906" w:h="16838"/>
      <w:pgMar w:top="1547" w:right="1416" w:bottom="426" w:left="1701" w:header="567" w:footer="72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32B1" w:rsidRDefault="002E32B1">
      <w:r>
        <w:separator/>
      </w:r>
    </w:p>
  </w:endnote>
  <w:endnote w:type="continuationSeparator" w:id="0">
    <w:p w:rsidR="002E32B1" w:rsidRDefault="002E3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5B6" w:rsidRPr="0062142E" w:rsidRDefault="00113611" w:rsidP="00113611">
    <w:pPr>
      <w:pStyle w:val="a4"/>
      <w:rPr>
        <w:rtl/>
      </w:rPr>
    </w:pPr>
    <w:r w:rsidRPr="00ED449D"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32B1" w:rsidRDefault="002E32B1">
      <w:r>
        <w:separator/>
      </w:r>
    </w:p>
  </w:footnote>
  <w:footnote w:type="continuationSeparator" w:id="0">
    <w:p w:rsidR="002E32B1" w:rsidRDefault="002E3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5E35" w:rsidRDefault="00FC5E35">
    <w:pPr>
      <w:pStyle w:val="a3"/>
    </w:pPr>
    <w:r>
      <w:rPr>
        <w:noProof/>
        <w:lang w:eastAsia="en-US"/>
      </w:rPr>
      <w:drawing>
        <wp:inline distT="0" distB="0" distL="0" distR="0" wp14:anchorId="70F595D2" wp14:editId="18818A36">
          <wp:extent cx="1733550" cy="529906"/>
          <wp:effectExtent l="0" t="0" r="0" b="3810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24995" cy="5578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E6645"/>
    <w:multiLevelType w:val="hybridMultilevel"/>
    <w:tmpl w:val="53C2BB30"/>
    <w:lvl w:ilvl="0" w:tplc="5F12A39A">
      <w:start w:val="1"/>
      <w:numFmt w:val="hebrew1"/>
      <w:lvlText w:val="%1."/>
      <w:lvlJc w:val="left"/>
      <w:pPr>
        <w:ind w:left="228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009" w:hanging="360"/>
      </w:pPr>
    </w:lvl>
    <w:lvl w:ilvl="2" w:tplc="0409001B">
      <w:start w:val="1"/>
      <w:numFmt w:val="lowerRoman"/>
      <w:lvlText w:val="%3."/>
      <w:lvlJc w:val="right"/>
      <w:pPr>
        <w:ind w:left="3729" w:hanging="180"/>
      </w:pPr>
    </w:lvl>
    <w:lvl w:ilvl="3" w:tplc="0409000F">
      <w:start w:val="1"/>
      <w:numFmt w:val="decimal"/>
      <w:lvlText w:val="%4."/>
      <w:lvlJc w:val="left"/>
      <w:pPr>
        <w:ind w:left="4449" w:hanging="360"/>
      </w:pPr>
    </w:lvl>
    <w:lvl w:ilvl="4" w:tplc="04090019">
      <w:start w:val="1"/>
      <w:numFmt w:val="lowerLetter"/>
      <w:lvlText w:val="%5."/>
      <w:lvlJc w:val="left"/>
      <w:pPr>
        <w:ind w:left="5169" w:hanging="360"/>
      </w:pPr>
    </w:lvl>
    <w:lvl w:ilvl="5" w:tplc="0409001B">
      <w:start w:val="1"/>
      <w:numFmt w:val="lowerRoman"/>
      <w:lvlText w:val="%6."/>
      <w:lvlJc w:val="right"/>
      <w:pPr>
        <w:ind w:left="5889" w:hanging="180"/>
      </w:pPr>
    </w:lvl>
    <w:lvl w:ilvl="6" w:tplc="0409000F" w:tentative="1">
      <w:start w:val="1"/>
      <w:numFmt w:val="decimal"/>
      <w:lvlText w:val="%7."/>
      <w:lvlJc w:val="left"/>
      <w:pPr>
        <w:ind w:left="6609" w:hanging="360"/>
      </w:pPr>
    </w:lvl>
    <w:lvl w:ilvl="7" w:tplc="04090019" w:tentative="1">
      <w:start w:val="1"/>
      <w:numFmt w:val="lowerLetter"/>
      <w:lvlText w:val="%8."/>
      <w:lvlJc w:val="left"/>
      <w:pPr>
        <w:ind w:left="7329" w:hanging="360"/>
      </w:pPr>
    </w:lvl>
    <w:lvl w:ilvl="8" w:tplc="0409001B" w:tentative="1">
      <w:start w:val="1"/>
      <w:numFmt w:val="lowerRoman"/>
      <w:lvlText w:val="%9."/>
      <w:lvlJc w:val="right"/>
      <w:pPr>
        <w:ind w:left="8049" w:hanging="180"/>
      </w:pPr>
    </w:lvl>
  </w:abstractNum>
  <w:abstractNum w:abstractNumId="1" w15:restartNumberingAfterBreak="0">
    <w:nsid w:val="14A70663"/>
    <w:multiLevelType w:val="hybridMultilevel"/>
    <w:tmpl w:val="FE5804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C3E25"/>
    <w:multiLevelType w:val="hybridMultilevel"/>
    <w:tmpl w:val="58285B0A"/>
    <w:lvl w:ilvl="0" w:tplc="D80E239A">
      <w:numFmt w:val="bullet"/>
      <w:lvlText w:val=""/>
      <w:lvlJc w:val="left"/>
      <w:pPr>
        <w:ind w:left="728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3" w15:restartNumberingAfterBreak="0">
    <w:nsid w:val="37811ADC"/>
    <w:multiLevelType w:val="hybridMultilevel"/>
    <w:tmpl w:val="C64AAE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056CD1"/>
    <w:multiLevelType w:val="hybridMultilevel"/>
    <w:tmpl w:val="A872BFE6"/>
    <w:lvl w:ilvl="0" w:tplc="640A5CF6">
      <w:start w:val="1"/>
      <w:numFmt w:val="hebrew1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6C40235C"/>
    <w:multiLevelType w:val="hybridMultilevel"/>
    <w:tmpl w:val="100265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062A40"/>
    <w:multiLevelType w:val="hybridMultilevel"/>
    <w:tmpl w:val="1858455C"/>
    <w:lvl w:ilvl="0" w:tplc="0409000F">
      <w:start w:val="1"/>
      <w:numFmt w:val="decimal"/>
      <w:lvlText w:val="%1."/>
      <w:lvlJc w:val="left"/>
      <w:pPr>
        <w:ind w:left="1366" w:hanging="360"/>
      </w:pPr>
    </w:lvl>
    <w:lvl w:ilvl="1" w:tplc="04090019" w:tentative="1">
      <w:start w:val="1"/>
      <w:numFmt w:val="lowerLetter"/>
      <w:lvlText w:val="%2."/>
      <w:lvlJc w:val="left"/>
      <w:pPr>
        <w:ind w:left="2086" w:hanging="360"/>
      </w:pPr>
    </w:lvl>
    <w:lvl w:ilvl="2" w:tplc="0409001B" w:tentative="1">
      <w:start w:val="1"/>
      <w:numFmt w:val="lowerRoman"/>
      <w:lvlText w:val="%3."/>
      <w:lvlJc w:val="right"/>
      <w:pPr>
        <w:ind w:left="2806" w:hanging="180"/>
      </w:pPr>
    </w:lvl>
    <w:lvl w:ilvl="3" w:tplc="0409000F" w:tentative="1">
      <w:start w:val="1"/>
      <w:numFmt w:val="decimal"/>
      <w:lvlText w:val="%4."/>
      <w:lvlJc w:val="left"/>
      <w:pPr>
        <w:ind w:left="3526" w:hanging="360"/>
      </w:pPr>
    </w:lvl>
    <w:lvl w:ilvl="4" w:tplc="04090019" w:tentative="1">
      <w:start w:val="1"/>
      <w:numFmt w:val="lowerLetter"/>
      <w:lvlText w:val="%5."/>
      <w:lvlJc w:val="left"/>
      <w:pPr>
        <w:ind w:left="4246" w:hanging="360"/>
      </w:pPr>
    </w:lvl>
    <w:lvl w:ilvl="5" w:tplc="0409001B" w:tentative="1">
      <w:start w:val="1"/>
      <w:numFmt w:val="lowerRoman"/>
      <w:lvlText w:val="%6."/>
      <w:lvlJc w:val="right"/>
      <w:pPr>
        <w:ind w:left="4966" w:hanging="180"/>
      </w:pPr>
    </w:lvl>
    <w:lvl w:ilvl="6" w:tplc="0409000F" w:tentative="1">
      <w:start w:val="1"/>
      <w:numFmt w:val="decimal"/>
      <w:lvlText w:val="%7."/>
      <w:lvlJc w:val="left"/>
      <w:pPr>
        <w:ind w:left="5686" w:hanging="360"/>
      </w:pPr>
    </w:lvl>
    <w:lvl w:ilvl="7" w:tplc="04090019" w:tentative="1">
      <w:start w:val="1"/>
      <w:numFmt w:val="lowerLetter"/>
      <w:lvlText w:val="%8."/>
      <w:lvlJc w:val="left"/>
      <w:pPr>
        <w:ind w:left="6406" w:hanging="360"/>
      </w:pPr>
    </w:lvl>
    <w:lvl w:ilvl="8" w:tplc="0409001B" w:tentative="1">
      <w:start w:val="1"/>
      <w:numFmt w:val="lowerRoman"/>
      <w:lvlText w:val="%9."/>
      <w:lvlJc w:val="right"/>
      <w:pPr>
        <w:ind w:left="7126" w:hanging="180"/>
      </w:pPr>
    </w:lvl>
  </w:abstractNum>
  <w:abstractNum w:abstractNumId="7" w15:restartNumberingAfterBreak="0">
    <w:nsid w:val="7B431B96"/>
    <w:multiLevelType w:val="hybridMultilevel"/>
    <w:tmpl w:val="F296FA8E"/>
    <w:lvl w:ilvl="0" w:tplc="72C66FEA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ar-SA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C30"/>
    <w:rsid w:val="00013F49"/>
    <w:rsid w:val="00021E13"/>
    <w:rsid w:val="00024EB0"/>
    <w:rsid w:val="00032116"/>
    <w:rsid w:val="0003358B"/>
    <w:rsid w:val="000460E1"/>
    <w:rsid w:val="00080944"/>
    <w:rsid w:val="000829D5"/>
    <w:rsid w:val="0008551D"/>
    <w:rsid w:val="000B6C2C"/>
    <w:rsid w:val="000C76E3"/>
    <w:rsid w:val="000F1004"/>
    <w:rsid w:val="00113611"/>
    <w:rsid w:val="00113D2A"/>
    <w:rsid w:val="00135656"/>
    <w:rsid w:val="00140532"/>
    <w:rsid w:val="00141E5F"/>
    <w:rsid w:val="00143484"/>
    <w:rsid w:val="00147E33"/>
    <w:rsid w:val="001523F2"/>
    <w:rsid w:val="00161A6C"/>
    <w:rsid w:val="0016441B"/>
    <w:rsid w:val="00183D8B"/>
    <w:rsid w:val="001B0F7C"/>
    <w:rsid w:val="001B6691"/>
    <w:rsid w:val="001C3BD2"/>
    <w:rsid w:val="001D6244"/>
    <w:rsid w:val="001E151F"/>
    <w:rsid w:val="00201595"/>
    <w:rsid w:val="00235B86"/>
    <w:rsid w:val="002D2571"/>
    <w:rsid w:val="002D42B0"/>
    <w:rsid w:val="002D5939"/>
    <w:rsid w:val="002E32B1"/>
    <w:rsid w:val="00304F42"/>
    <w:rsid w:val="00325C99"/>
    <w:rsid w:val="00335DF9"/>
    <w:rsid w:val="00340FB1"/>
    <w:rsid w:val="003B4984"/>
    <w:rsid w:val="003C2299"/>
    <w:rsid w:val="003C3C1E"/>
    <w:rsid w:val="003D2E20"/>
    <w:rsid w:val="003D6D4A"/>
    <w:rsid w:val="003F44B3"/>
    <w:rsid w:val="00404BE6"/>
    <w:rsid w:val="0040697E"/>
    <w:rsid w:val="00427850"/>
    <w:rsid w:val="00451CA3"/>
    <w:rsid w:val="00452D63"/>
    <w:rsid w:val="00481E60"/>
    <w:rsid w:val="00485964"/>
    <w:rsid w:val="004A0CF1"/>
    <w:rsid w:val="004B27AF"/>
    <w:rsid w:val="004B59B2"/>
    <w:rsid w:val="004F5BB7"/>
    <w:rsid w:val="00524C30"/>
    <w:rsid w:val="00561D97"/>
    <w:rsid w:val="005736FD"/>
    <w:rsid w:val="00593856"/>
    <w:rsid w:val="00597973"/>
    <w:rsid w:val="005C77D0"/>
    <w:rsid w:val="006139B6"/>
    <w:rsid w:val="0061737E"/>
    <w:rsid w:val="0062142E"/>
    <w:rsid w:val="0062560E"/>
    <w:rsid w:val="00630261"/>
    <w:rsid w:val="006331CE"/>
    <w:rsid w:val="00636476"/>
    <w:rsid w:val="00644DE5"/>
    <w:rsid w:val="006973E9"/>
    <w:rsid w:val="006B32C3"/>
    <w:rsid w:val="006B59BE"/>
    <w:rsid w:val="006D632D"/>
    <w:rsid w:val="006E3829"/>
    <w:rsid w:val="006F3287"/>
    <w:rsid w:val="006F4AF8"/>
    <w:rsid w:val="00713A19"/>
    <w:rsid w:val="007208AD"/>
    <w:rsid w:val="00727678"/>
    <w:rsid w:val="00727A6C"/>
    <w:rsid w:val="0076687F"/>
    <w:rsid w:val="00777A35"/>
    <w:rsid w:val="00785F1F"/>
    <w:rsid w:val="007B0D82"/>
    <w:rsid w:val="007D5F10"/>
    <w:rsid w:val="007E1E25"/>
    <w:rsid w:val="007F1EA0"/>
    <w:rsid w:val="00802396"/>
    <w:rsid w:val="0080560B"/>
    <w:rsid w:val="00820731"/>
    <w:rsid w:val="008378A7"/>
    <w:rsid w:val="00850050"/>
    <w:rsid w:val="00861B16"/>
    <w:rsid w:val="00880757"/>
    <w:rsid w:val="008940FA"/>
    <w:rsid w:val="00897ECE"/>
    <w:rsid w:val="008A01C5"/>
    <w:rsid w:val="008A20A0"/>
    <w:rsid w:val="008D6CB7"/>
    <w:rsid w:val="008E20B2"/>
    <w:rsid w:val="00907A0A"/>
    <w:rsid w:val="00917FBF"/>
    <w:rsid w:val="009221FB"/>
    <w:rsid w:val="0094087D"/>
    <w:rsid w:val="00945EE4"/>
    <w:rsid w:val="00953AD5"/>
    <w:rsid w:val="009631A1"/>
    <w:rsid w:val="009914F1"/>
    <w:rsid w:val="009A3CA4"/>
    <w:rsid w:val="009B3FB1"/>
    <w:rsid w:val="009E5FDC"/>
    <w:rsid w:val="009F1F9B"/>
    <w:rsid w:val="009F5E74"/>
    <w:rsid w:val="00A10D94"/>
    <w:rsid w:val="00A11EAA"/>
    <w:rsid w:val="00A267C9"/>
    <w:rsid w:val="00A543AD"/>
    <w:rsid w:val="00A80DE2"/>
    <w:rsid w:val="00A92512"/>
    <w:rsid w:val="00A95A1C"/>
    <w:rsid w:val="00A97648"/>
    <w:rsid w:val="00AA1B47"/>
    <w:rsid w:val="00AA43C0"/>
    <w:rsid w:val="00AA487D"/>
    <w:rsid w:val="00AB7432"/>
    <w:rsid w:val="00AD6DD4"/>
    <w:rsid w:val="00AE605C"/>
    <w:rsid w:val="00AE7770"/>
    <w:rsid w:val="00B03731"/>
    <w:rsid w:val="00B062C3"/>
    <w:rsid w:val="00B209FB"/>
    <w:rsid w:val="00B273D1"/>
    <w:rsid w:val="00B74837"/>
    <w:rsid w:val="00B81DA2"/>
    <w:rsid w:val="00B87D58"/>
    <w:rsid w:val="00B87DB1"/>
    <w:rsid w:val="00B95A43"/>
    <w:rsid w:val="00BA086F"/>
    <w:rsid w:val="00BD6FFC"/>
    <w:rsid w:val="00BE06F9"/>
    <w:rsid w:val="00C26FB1"/>
    <w:rsid w:val="00C435EF"/>
    <w:rsid w:val="00C80690"/>
    <w:rsid w:val="00C85DC3"/>
    <w:rsid w:val="00CA18CC"/>
    <w:rsid w:val="00CB7CD7"/>
    <w:rsid w:val="00CE5F5D"/>
    <w:rsid w:val="00CF3B1C"/>
    <w:rsid w:val="00D102BE"/>
    <w:rsid w:val="00D23432"/>
    <w:rsid w:val="00D23896"/>
    <w:rsid w:val="00D27659"/>
    <w:rsid w:val="00D3678A"/>
    <w:rsid w:val="00D6306D"/>
    <w:rsid w:val="00D70441"/>
    <w:rsid w:val="00D77373"/>
    <w:rsid w:val="00D77802"/>
    <w:rsid w:val="00DA425B"/>
    <w:rsid w:val="00DB2022"/>
    <w:rsid w:val="00DB2D80"/>
    <w:rsid w:val="00DC1290"/>
    <w:rsid w:val="00DD16A7"/>
    <w:rsid w:val="00DD6E13"/>
    <w:rsid w:val="00E02A96"/>
    <w:rsid w:val="00E07553"/>
    <w:rsid w:val="00E14D14"/>
    <w:rsid w:val="00E34E34"/>
    <w:rsid w:val="00E71748"/>
    <w:rsid w:val="00E80837"/>
    <w:rsid w:val="00E80FCE"/>
    <w:rsid w:val="00EC015C"/>
    <w:rsid w:val="00EC138B"/>
    <w:rsid w:val="00EE26A6"/>
    <w:rsid w:val="00EE4938"/>
    <w:rsid w:val="00EE6883"/>
    <w:rsid w:val="00EE7841"/>
    <w:rsid w:val="00F02529"/>
    <w:rsid w:val="00F03AEA"/>
    <w:rsid w:val="00F126F5"/>
    <w:rsid w:val="00F572E8"/>
    <w:rsid w:val="00F62C0D"/>
    <w:rsid w:val="00F8224D"/>
    <w:rsid w:val="00F972EC"/>
    <w:rsid w:val="00FA0FAC"/>
    <w:rsid w:val="00FC35B6"/>
    <w:rsid w:val="00FC5E35"/>
    <w:rsid w:val="00FF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355910B9-1615-4ED6-81C8-75FF8EF4C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rFonts w:cs="David"/>
      <w:sz w:val="26"/>
      <w:szCs w:val="26"/>
      <w:lang w:eastAsia="he-IL"/>
    </w:rPr>
  </w:style>
  <w:style w:type="paragraph" w:styleId="1">
    <w:name w:val="heading 1"/>
    <w:basedOn w:val="a"/>
    <w:next w:val="a"/>
    <w:qFormat/>
    <w:pPr>
      <w:keepNext/>
      <w:tabs>
        <w:tab w:val="left" w:pos="6038"/>
      </w:tabs>
      <w:outlineLvl w:val="0"/>
    </w:pPr>
    <w:rPr>
      <w:b/>
      <w:bCs/>
      <w:color w:val="FF0000"/>
    </w:rPr>
  </w:style>
  <w:style w:type="paragraph" w:styleId="2">
    <w:name w:val="heading 2"/>
    <w:basedOn w:val="a"/>
    <w:next w:val="a"/>
    <w:qFormat/>
    <w:pPr>
      <w:keepNext/>
      <w:tabs>
        <w:tab w:val="left" w:pos="6038"/>
      </w:tabs>
      <w:jc w:val="center"/>
      <w:outlineLvl w:val="1"/>
    </w:pPr>
    <w:rPr>
      <w:b/>
      <w:bCs/>
      <w:szCs w:val="36"/>
    </w:rPr>
  </w:style>
  <w:style w:type="paragraph" w:styleId="3">
    <w:name w:val="heading 3"/>
    <w:basedOn w:val="a"/>
    <w:next w:val="a"/>
    <w:qFormat/>
    <w:pPr>
      <w:keepNext/>
      <w:tabs>
        <w:tab w:val="left" w:pos="6038"/>
      </w:tabs>
      <w:jc w:val="center"/>
      <w:outlineLvl w:val="2"/>
    </w:pPr>
    <w:rPr>
      <w:u w:val="single"/>
    </w:rPr>
  </w:style>
  <w:style w:type="paragraph" w:styleId="4">
    <w:name w:val="heading 4"/>
    <w:basedOn w:val="a"/>
    <w:next w:val="a"/>
    <w:qFormat/>
    <w:pPr>
      <w:keepNext/>
      <w:tabs>
        <w:tab w:val="left" w:pos="6038"/>
      </w:tabs>
      <w:jc w:val="center"/>
      <w:outlineLvl w:val="3"/>
    </w:pPr>
    <w:rPr>
      <w:b/>
      <w:bCs/>
      <w:sz w:val="28"/>
      <w:szCs w:val="28"/>
      <w:u w:val="single"/>
    </w:rPr>
  </w:style>
  <w:style w:type="paragraph" w:styleId="5">
    <w:name w:val="heading 5"/>
    <w:basedOn w:val="a"/>
    <w:next w:val="a"/>
    <w:qFormat/>
    <w:pPr>
      <w:keepNext/>
      <w:tabs>
        <w:tab w:val="left" w:pos="6038"/>
      </w:tabs>
      <w:jc w:val="both"/>
      <w:outlineLvl w:val="4"/>
    </w:pPr>
    <w:rPr>
      <w:b/>
      <w:bCs/>
      <w:szCs w:val="28"/>
      <w:u w:val="single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rFonts w:ascii="Arial" w:hAnsi="Arial" w:cs="Arial"/>
      <w:b/>
      <w:bCs/>
      <w:noProof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27850"/>
    <w:pPr>
      <w:ind w:left="720"/>
      <w:contextualSpacing/>
    </w:pPr>
  </w:style>
  <w:style w:type="table" w:styleId="a7">
    <w:name w:val="Table Grid"/>
    <w:basedOn w:val="a1"/>
    <w:rsid w:val="000C76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DD6E13"/>
    <w:rPr>
      <w:rFonts w:ascii="Segoe UI" w:hAnsi="Segoe UI" w:cs="Segoe UI"/>
      <w:sz w:val="18"/>
      <w:szCs w:val="18"/>
    </w:rPr>
  </w:style>
  <w:style w:type="character" w:customStyle="1" w:styleId="a9">
    <w:name w:val="טקסט בלונים תו"/>
    <w:basedOn w:val="a0"/>
    <w:link w:val="a8"/>
    <w:semiHidden/>
    <w:rsid w:val="00DD6E13"/>
    <w:rPr>
      <w:rFonts w:ascii="Segoe UI" w:hAnsi="Segoe UI" w:cs="Segoe UI"/>
      <w:sz w:val="18"/>
      <w:szCs w:val="18"/>
      <w:lang w:eastAsia="he-IL"/>
    </w:rPr>
  </w:style>
  <w:style w:type="paragraph" w:customStyle="1" w:styleId="p1">
    <w:name w:val="p1"/>
    <w:basedOn w:val="a"/>
    <w:rsid w:val="006B32C3"/>
    <w:pPr>
      <w:bidi w:val="0"/>
      <w:jc w:val="right"/>
    </w:pPr>
    <w:rPr>
      <w:rFonts w:ascii="Arial" w:eastAsiaTheme="minorHAnsi" w:hAnsi="Arial" w:cs="Arial"/>
      <w:sz w:val="14"/>
      <w:szCs w:val="14"/>
      <w:lang w:eastAsia="en-US" w:bidi="ar-SA"/>
    </w:rPr>
  </w:style>
  <w:style w:type="character" w:customStyle="1" w:styleId="s1">
    <w:name w:val="s1"/>
    <w:basedOn w:val="a0"/>
    <w:rsid w:val="006B32C3"/>
    <w:rPr>
      <w:rFonts w:ascii="Arial" w:hAnsi="Arial" w:cs="Arial" w:hint="default"/>
      <w:sz w:val="14"/>
      <w:szCs w:val="14"/>
    </w:rPr>
  </w:style>
  <w:style w:type="character" w:customStyle="1" w:styleId="a5">
    <w:name w:val="כותרת תחתונה תו"/>
    <w:basedOn w:val="a0"/>
    <w:link w:val="a4"/>
    <w:uiPriority w:val="99"/>
    <w:rsid w:val="00113611"/>
    <w:rPr>
      <w:rFonts w:cs="David"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1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355156">
          <w:marLeft w:val="0"/>
          <w:marRight w:val="72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5561">
          <w:marLeft w:val="0"/>
          <w:marRight w:val="72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3907">
          <w:marLeft w:val="0"/>
          <w:marRight w:val="72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9214">
          <w:marLeft w:val="0"/>
          <w:marRight w:val="72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04685">
          <w:marLeft w:val="0"/>
          <w:marRight w:val="72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68992">
          <w:marLeft w:val="0"/>
          <w:marRight w:val="72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7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607284">
          <w:marLeft w:val="0"/>
          <w:marRight w:val="72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20697">
          <w:marLeft w:val="0"/>
          <w:marRight w:val="72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5629">
          <w:marLeft w:val="0"/>
          <w:marRight w:val="72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6360">
          <w:marLeft w:val="0"/>
          <w:marRight w:val="72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0433">
          <w:marLeft w:val="0"/>
          <w:marRight w:val="72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49707">
          <w:marLeft w:val="0"/>
          <w:marRight w:val="72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3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594840">
          <w:marLeft w:val="0"/>
          <w:marRight w:val="72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44760">
          <w:marLeft w:val="0"/>
          <w:marRight w:val="72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93938">
          <w:marLeft w:val="0"/>
          <w:marRight w:val="72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48926">
          <w:marLeft w:val="0"/>
          <w:marRight w:val="72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09140">
          <w:marLeft w:val="0"/>
          <w:marRight w:val="72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8522">
          <w:marLeft w:val="0"/>
          <w:marRight w:val="72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943941">
          <w:marLeft w:val="0"/>
          <w:marRight w:val="72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392">
          <w:marLeft w:val="0"/>
          <w:marRight w:val="72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2288">
          <w:marLeft w:val="0"/>
          <w:marRight w:val="72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67216">
          <w:marLeft w:val="0"/>
          <w:marRight w:val="72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4918">
          <w:marLeft w:val="0"/>
          <w:marRight w:val="72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2046">
          <w:marLeft w:val="0"/>
          <w:marRight w:val="72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2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996271">
          <w:marLeft w:val="0"/>
          <w:marRight w:val="72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1363">
          <w:marLeft w:val="0"/>
          <w:marRight w:val="72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9923">
          <w:marLeft w:val="0"/>
          <w:marRight w:val="72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3039">
          <w:marLeft w:val="0"/>
          <w:marRight w:val="72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6572">
          <w:marLeft w:val="0"/>
          <w:marRight w:val="72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4664">
          <w:marLeft w:val="0"/>
          <w:marRight w:val="72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tiyi\Desktop\&#1500;&#1493;&#1490;&#1493;%20-%20&#1512;&#1493;&#1493;&#1495;&#1492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BDE08-6E35-4825-A28B-5D8A34FAD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לוגו - רווחה</Template>
  <TotalTime>0</TotalTime>
  <Pages>2</Pages>
  <Words>567</Words>
  <Characters>3471</Characters>
  <Application>Microsoft Office Word</Application>
  <DocSecurity>4</DocSecurity>
  <Lines>28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Labour</Company>
  <LinksUpToDate>false</LinksUpToDate>
  <CharactersWithSpaces>4030</CharactersWithSpaces>
  <SharedDoc>false</SharedDoc>
  <HLinks>
    <vt:vector size="24" baseType="variant">
      <vt:variant>
        <vt:i4>8126589</vt:i4>
      </vt:variant>
      <vt:variant>
        <vt:i4>12</vt:i4>
      </vt:variant>
      <vt:variant>
        <vt:i4>0</vt:i4>
      </vt:variant>
      <vt:variant>
        <vt:i4>5</vt:i4>
      </vt:variant>
      <vt:variant>
        <vt:lpwstr>http://www.gov.il/</vt:lpwstr>
      </vt:variant>
      <vt:variant>
        <vt:lpwstr/>
      </vt:variant>
      <vt:variant>
        <vt:i4>1835087</vt:i4>
      </vt:variant>
      <vt:variant>
        <vt:i4>6</vt:i4>
      </vt:variant>
      <vt:variant>
        <vt:i4>0</vt:i4>
      </vt:variant>
      <vt:variant>
        <vt:i4>5</vt:i4>
      </vt:variant>
      <vt:variant>
        <vt:lpwstr>http://www.molsa.gov.il/</vt:lpwstr>
      </vt:variant>
      <vt:variant>
        <vt:lpwstr/>
      </vt:variant>
      <vt:variant>
        <vt:i4>1835087</vt:i4>
      </vt:variant>
      <vt:variant>
        <vt:i4>3</vt:i4>
      </vt:variant>
      <vt:variant>
        <vt:i4>0</vt:i4>
      </vt:variant>
      <vt:variant>
        <vt:i4>5</vt:i4>
      </vt:variant>
      <vt:variant>
        <vt:lpwstr>http://www.molsa.gov.il/</vt:lpwstr>
      </vt:variant>
      <vt:variant>
        <vt:lpwstr/>
      </vt:variant>
      <vt:variant>
        <vt:i4>6225972</vt:i4>
      </vt:variant>
      <vt:variant>
        <vt:i4>0</vt:i4>
      </vt:variant>
      <vt:variant>
        <vt:i4>0</vt:i4>
      </vt:variant>
      <vt:variant>
        <vt:i4>5</vt:i4>
      </vt:variant>
      <vt:variant>
        <vt:lpwstr>mailto:mankal@molsa.gov.il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אתי ויטולסקי</dc:creator>
  <cp:lastModifiedBy>אתי ויטולסקי</cp:lastModifiedBy>
  <cp:revision>2</cp:revision>
  <cp:lastPrinted>2019-04-29T10:46:00Z</cp:lastPrinted>
  <dcterms:created xsi:type="dcterms:W3CDTF">2024-08-25T09:32:00Z</dcterms:created>
  <dcterms:modified xsi:type="dcterms:W3CDTF">2024-08-25T09:32:00Z</dcterms:modified>
</cp:coreProperties>
</file>