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AB7" w:rsidRDefault="004C18C6" w:rsidP="0067736E">
      <w:pPr>
        <w:bidi/>
        <w:jc w:val="right"/>
        <w:rPr>
          <w:rFonts w:ascii="David" w:hAnsi="David" w:cs="David"/>
          <w:lang w:bidi="he-IL"/>
        </w:rPr>
      </w:pPr>
      <w:r w:rsidRPr="002142E6">
        <w:rPr>
          <w:rFonts w:ascii="David" w:hAnsi="David" w:cs="David"/>
          <w:rtl/>
          <w:lang w:bidi="he-IL"/>
        </w:rPr>
        <w:fldChar w:fldCharType="begin"/>
      </w:r>
      <w:r w:rsidRPr="002142E6">
        <w:rPr>
          <w:rFonts w:ascii="David" w:hAnsi="David" w:cs="David"/>
          <w:rtl/>
          <w:lang w:bidi="he-IL"/>
        </w:rPr>
        <w:instrText xml:space="preserve"> </w:instrText>
      </w:r>
      <w:r w:rsidRPr="002142E6">
        <w:rPr>
          <w:rFonts w:ascii="David" w:hAnsi="David" w:cs="David"/>
          <w:lang w:bidi="he-IL"/>
        </w:rPr>
        <w:instrText>DATE</w:instrText>
      </w:r>
      <w:r w:rsidRPr="002142E6">
        <w:rPr>
          <w:rFonts w:ascii="David" w:hAnsi="David" w:cs="David"/>
          <w:rtl/>
          <w:lang w:bidi="he-IL"/>
        </w:rPr>
        <w:instrText xml:space="preserve"> \@ "</w:instrText>
      </w:r>
      <w:r w:rsidRPr="002142E6">
        <w:rPr>
          <w:rFonts w:ascii="David" w:hAnsi="David" w:cs="David"/>
          <w:lang w:bidi="he-IL"/>
        </w:rPr>
        <w:instrText>dd MMMM yyyy</w:instrText>
      </w:r>
      <w:r w:rsidRPr="002142E6">
        <w:rPr>
          <w:rFonts w:ascii="David" w:hAnsi="David" w:cs="David"/>
          <w:rtl/>
          <w:lang w:bidi="he-IL"/>
        </w:rPr>
        <w:instrText xml:space="preserve">" </w:instrText>
      </w:r>
      <w:r w:rsidRPr="002142E6">
        <w:rPr>
          <w:rFonts w:ascii="David" w:hAnsi="David" w:cs="David"/>
          <w:rtl/>
          <w:lang w:bidi="he-IL"/>
        </w:rPr>
        <w:fldChar w:fldCharType="separate"/>
      </w:r>
      <w:r w:rsidR="008872D4">
        <w:rPr>
          <w:rFonts w:ascii="David" w:hAnsi="David" w:cs="David"/>
          <w:noProof/>
          <w:rtl/>
          <w:lang w:bidi="he-IL"/>
        </w:rPr>
        <w:t>‏23 אפריל 2026</w:t>
      </w:r>
      <w:r w:rsidRPr="002142E6">
        <w:rPr>
          <w:rFonts w:ascii="David" w:hAnsi="David" w:cs="David"/>
          <w:rtl/>
          <w:lang w:bidi="he-IL"/>
        </w:rPr>
        <w:fldChar w:fldCharType="end"/>
      </w:r>
    </w:p>
    <w:p w:rsidR="009D7E87" w:rsidRPr="002142E6" w:rsidRDefault="004C18C6" w:rsidP="002C0AB7">
      <w:pPr>
        <w:bidi/>
        <w:jc w:val="right"/>
        <w:rPr>
          <w:rFonts w:ascii="David" w:hAnsi="David" w:cs="David"/>
          <w:lang w:bidi="he-IL"/>
        </w:rPr>
      </w:pPr>
      <w:r w:rsidRPr="002142E6">
        <w:rPr>
          <w:rFonts w:ascii="David" w:hAnsi="David" w:cs="David"/>
          <w:lang w:bidi="he-IL"/>
        </w:rPr>
        <w:fldChar w:fldCharType="begin"/>
      </w:r>
      <w:r w:rsidRPr="002142E6">
        <w:rPr>
          <w:rFonts w:ascii="David" w:hAnsi="David" w:cs="David"/>
          <w:rtl/>
          <w:lang w:bidi="he-IL"/>
        </w:rPr>
        <w:instrText xml:space="preserve"> </w:instrText>
      </w:r>
      <w:r w:rsidRPr="002142E6">
        <w:rPr>
          <w:rFonts w:ascii="David" w:hAnsi="David" w:cs="David"/>
          <w:lang w:bidi="he-IL"/>
        </w:rPr>
        <w:instrText>DATE</w:instrText>
      </w:r>
      <w:r w:rsidRPr="002142E6">
        <w:rPr>
          <w:rFonts w:ascii="David" w:hAnsi="David" w:cs="David"/>
          <w:rtl/>
          <w:lang w:bidi="he-IL"/>
        </w:rPr>
        <w:instrText xml:space="preserve"> \@ "</w:instrText>
      </w:r>
      <w:r w:rsidRPr="002142E6">
        <w:rPr>
          <w:rFonts w:ascii="David" w:hAnsi="David" w:cs="David"/>
          <w:lang w:bidi="he-IL"/>
        </w:rPr>
        <w:instrText>dd MMMM yyyy" \h</w:instrText>
      </w:r>
      <w:r w:rsidRPr="002142E6">
        <w:rPr>
          <w:rFonts w:ascii="David" w:hAnsi="David" w:cs="David"/>
          <w:rtl/>
          <w:lang w:bidi="he-IL"/>
        </w:rPr>
        <w:instrText xml:space="preserve"> </w:instrText>
      </w:r>
      <w:r w:rsidRPr="002142E6">
        <w:rPr>
          <w:rFonts w:ascii="David" w:hAnsi="David" w:cs="David"/>
          <w:lang w:bidi="he-IL"/>
        </w:rPr>
        <w:fldChar w:fldCharType="separate"/>
      </w:r>
      <w:r w:rsidR="008872D4">
        <w:rPr>
          <w:rFonts w:ascii="David" w:hAnsi="David" w:cs="David"/>
          <w:noProof/>
          <w:rtl/>
          <w:lang w:bidi="he-IL"/>
        </w:rPr>
        <w:t>‏ו' אייר תשפ"ו</w:t>
      </w:r>
      <w:r w:rsidRPr="002142E6">
        <w:rPr>
          <w:rFonts w:ascii="David" w:hAnsi="David" w:cs="David"/>
          <w:lang w:bidi="he-IL"/>
        </w:rPr>
        <w:fldChar w:fldCharType="end"/>
      </w:r>
    </w:p>
    <w:p w:rsidR="00406558" w:rsidRDefault="00406558" w:rsidP="00406558">
      <w:pPr>
        <w:tabs>
          <w:tab w:val="decimal" w:pos="7796"/>
        </w:tabs>
        <w:bidi/>
        <w:jc w:val="both"/>
        <w:rPr>
          <w:rFonts w:ascii="David" w:eastAsia="Times New Roman" w:hAnsi="David" w:cs="David"/>
          <w:rtl/>
          <w:lang w:eastAsia="he-IL" w:bidi="he-IL"/>
        </w:rPr>
      </w:pP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bidi="he-IL"/>
        </w:rPr>
      </w:pPr>
      <w:r w:rsidRPr="008872D4">
        <w:rPr>
          <w:rFonts w:ascii="Times New Roman" w:eastAsia="Times New Roman" w:hAnsi="Times New Roman" w:cs="Times New Roman"/>
          <w:rtl/>
          <w:lang w:bidi="he-IL"/>
        </w:rPr>
        <w:t>לכבוד</w:t>
      </w:r>
      <w:r w:rsidRPr="008872D4">
        <w:rPr>
          <w:rFonts w:ascii="Times New Roman" w:eastAsia="Times New Roman" w:hAnsi="Times New Roman" w:cs="Times New Roman"/>
          <w:lang w:bidi="he-IL"/>
        </w:rPr>
        <w:br/>
      </w:r>
      <w:r w:rsidRPr="008872D4">
        <w:rPr>
          <w:rFonts w:ascii="Times New Roman" w:eastAsia="Times New Roman" w:hAnsi="Times New Roman" w:cs="Times New Roman"/>
          <w:rtl/>
          <w:lang w:bidi="he-IL"/>
        </w:rPr>
        <w:t>מנהלי בתי הספר שלום רב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bidi="he-IL"/>
        </w:rPr>
      </w:pPr>
      <w:r w:rsidRPr="008872D4">
        <w:rPr>
          <w:rFonts w:ascii="Times New Roman" w:eastAsia="Times New Roman" w:hAnsi="Times New Roman" w:cs="Times New Roman"/>
          <w:b/>
          <w:bCs/>
          <w:rtl/>
          <w:lang w:bidi="he-IL"/>
        </w:rPr>
        <w:t xml:space="preserve">הנדון: </w:t>
      </w:r>
      <w:r w:rsidRPr="008872D4">
        <w:rPr>
          <w:rFonts w:ascii="Times New Roman" w:eastAsia="Times New Roman" w:hAnsi="Times New Roman" w:cs="Times New Roman"/>
          <w:b/>
          <w:bCs/>
          <w:u w:val="single"/>
          <w:rtl/>
          <w:lang w:bidi="he-IL"/>
        </w:rPr>
        <w:t>בחירת מגמה חדשה והגשת בקשה לשנת הלימודים הקרובה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 w:hint="cs"/>
          <w:rtl/>
          <w:lang w:bidi="he-IL"/>
        </w:rPr>
      </w:pPr>
      <w:r w:rsidRPr="008872D4">
        <w:rPr>
          <w:rFonts w:ascii="Times New Roman" w:eastAsia="Times New Roman" w:hAnsi="Times New Roman" w:cs="Times New Roman"/>
          <w:rtl/>
          <w:lang w:bidi="he-IL"/>
        </w:rPr>
        <w:t xml:space="preserve">בהמשך להיערכות מערכתית לשנת הלימודים הקרובה, נבקש לעדכן כי </w:t>
      </w:r>
      <w:r w:rsidRPr="008872D4">
        <w:rPr>
          <w:rFonts w:ascii="Times New Roman" w:eastAsia="Times New Roman" w:hAnsi="Times New Roman" w:cs="Times New Roman"/>
          <w:b/>
          <w:bCs/>
          <w:rtl/>
          <w:lang w:bidi="he-IL"/>
        </w:rPr>
        <w:t>עד לתאריך 20.5</w:t>
      </w:r>
      <w:r w:rsidRPr="008872D4">
        <w:rPr>
          <w:rFonts w:ascii="Times New Roman" w:eastAsia="Times New Roman" w:hAnsi="Times New Roman" w:cs="Times New Roman"/>
          <w:rtl/>
          <w:lang w:bidi="he-IL"/>
        </w:rPr>
        <w:t xml:space="preserve"> יש להשלים</w:t>
      </w:r>
      <w:r>
        <w:rPr>
          <w:rFonts w:ascii="Times New Roman" w:eastAsia="Times New Roman" w:hAnsi="Times New Roman" w:cs="Times New Roman" w:hint="cs"/>
          <w:rtl/>
          <w:lang w:bidi="he-IL"/>
        </w:rPr>
        <w:t xml:space="preserve"> הגשת בקשה לפתיחת מגמה חדשה. </w:t>
      </w:r>
      <w:r w:rsidRPr="008872D4">
        <w:rPr>
          <w:rFonts w:ascii="Times New Roman" w:eastAsia="Times New Roman" w:hAnsi="Times New Roman" w:cs="Times New Roman"/>
          <w:rtl/>
          <w:lang w:bidi="he-IL"/>
        </w:rPr>
        <w:t xml:space="preserve"> כינוס ועדה בית ספרית ולהגיש בקשה מסודרת לפתיחת מגמה חדשה, ככל שבית הספר מעוניין בכך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 w:hint="cs"/>
          <w:rtl/>
          <w:lang w:bidi="he-IL"/>
        </w:rPr>
      </w:pPr>
      <w:r w:rsidRPr="008872D4">
        <w:rPr>
          <w:rFonts w:ascii="Times New Roman" w:eastAsia="Times New Roman" w:hAnsi="Times New Roman" w:cs="Times New Roman"/>
          <w:rtl/>
          <w:lang w:bidi="he-IL"/>
        </w:rPr>
        <w:t>לאחר מועד זה, לא ניתן יהיה להגיש בקשות חדשות לפתיחת מגמות</w:t>
      </w:r>
      <w:r>
        <w:rPr>
          <w:rFonts w:ascii="Times New Roman" w:eastAsia="Times New Roman" w:hAnsi="Times New Roman" w:cs="Times New Roman" w:hint="cs"/>
          <w:rtl/>
          <w:lang w:bidi="he-IL"/>
        </w:rPr>
        <w:t>.</w:t>
      </w:r>
    </w:p>
    <w:p w:rsidR="008872D4" w:rsidRPr="008872D4" w:rsidRDefault="008872D4" w:rsidP="008872D4">
      <w:pPr>
        <w:spacing w:before="100" w:beforeAutospacing="1" w:after="100" w:afterAutospacing="1"/>
        <w:jc w:val="right"/>
        <w:outlineLvl w:val="2"/>
        <w:rPr>
          <w:rFonts w:ascii="Times New Roman" w:eastAsia="Times New Roman" w:hAnsi="Times New Roman" w:cs="Times New Roman" w:hint="cs"/>
          <w:b/>
          <w:bCs/>
          <w:sz w:val="27"/>
          <w:szCs w:val="27"/>
          <w:rtl/>
          <w:lang w:bidi="he-IL"/>
        </w:rPr>
      </w:pPr>
      <w:r w:rsidRPr="008872D4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he-IL"/>
        </w:rPr>
        <w:t>שלבי התהליך בקצרה</w:t>
      </w: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  <w:lang w:bidi="he-IL"/>
        </w:rPr>
        <w:t>: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 w:hint="cs"/>
          <w:lang w:bidi="he-IL"/>
        </w:rPr>
      </w:pPr>
      <w:r w:rsidRPr="008872D4">
        <w:rPr>
          <w:rFonts w:ascii="Times New Roman" w:eastAsia="Times New Roman" w:hAnsi="Times New Roman" w:cs="Times New Roman"/>
          <w:b/>
          <w:bCs/>
          <w:rtl/>
          <w:lang w:bidi="he-IL"/>
        </w:rPr>
        <w:t>שלב א' – גיבוש צורך ובחירה</w:t>
      </w:r>
      <w:r w:rsidRPr="008872D4">
        <w:rPr>
          <w:rFonts w:ascii="Times New Roman" w:eastAsia="Times New Roman" w:hAnsi="Times New Roman" w:cs="Times New Roman"/>
          <w:lang w:bidi="he-IL"/>
        </w:rPr>
        <w:br/>
      </w:r>
      <w:r w:rsidRPr="008872D4">
        <w:rPr>
          <w:rFonts w:ascii="Times New Roman" w:eastAsia="Times New Roman" w:hAnsi="Times New Roman" w:cs="Times New Roman"/>
          <w:rtl/>
          <w:lang w:bidi="he-IL"/>
        </w:rPr>
        <w:t>כינוס צוות בית ספרי לבחינת הצרכים הפדגוגיים, מאפייני התלמידים, צרכי הקהילה והחזון הבית ספרי, ובחירת מגמה מתאימה</w:t>
      </w:r>
      <w:r>
        <w:rPr>
          <w:rFonts w:ascii="Times New Roman" w:eastAsia="Times New Roman" w:hAnsi="Times New Roman" w:cs="Times New Roman" w:hint="cs"/>
          <w:rtl/>
          <w:lang w:bidi="he-IL"/>
        </w:rPr>
        <w:t>.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 w:hint="cs"/>
          <w:rtl/>
          <w:lang w:bidi="he-IL"/>
        </w:rPr>
      </w:pPr>
      <w:r w:rsidRPr="008872D4">
        <w:rPr>
          <w:rFonts w:ascii="Times New Roman" w:eastAsia="Times New Roman" w:hAnsi="Times New Roman" w:cs="Times New Roman"/>
          <w:b/>
          <w:bCs/>
          <w:rtl/>
          <w:lang w:bidi="he-IL"/>
        </w:rPr>
        <w:t>שלב ב' – הגשת בקשה עקרונית</w:t>
      </w:r>
      <w:r w:rsidRPr="008872D4">
        <w:rPr>
          <w:rFonts w:ascii="Times New Roman" w:eastAsia="Times New Roman" w:hAnsi="Times New Roman" w:cs="Times New Roman"/>
          <w:lang w:bidi="he-IL"/>
        </w:rPr>
        <w:br/>
      </w:r>
      <w:r w:rsidRPr="008872D4">
        <w:rPr>
          <w:rFonts w:ascii="Times New Roman" w:eastAsia="Times New Roman" w:hAnsi="Times New Roman" w:cs="Times New Roman"/>
          <w:rtl/>
          <w:lang w:bidi="he-IL"/>
        </w:rPr>
        <w:t>העברת מסמך מנומק</w:t>
      </w:r>
      <w:bookmarkStart w:id="0" w:name="_GoBack"/>
      <w:bookmarkEnd w:id="0"/>
      <w:r w:rsidRPr="008872D4">
        <w:rPr>
          <w:rFonts w:ascii="Times New Roman" w:eastAsia="Times New Roman" w:hAnsi="Times New Roman" w:cs="Times New Roman"/>
          <w:rtl/>
          <w:lang w:bidi="he-IL"/>
        </w:rPr>
        <w:t xml:space="preserve"> הכולל הרציונל לפתיחת המגמה, יתרונותיה והתאמתה לבית הספר ולסביבה</w:t>
      </w:r>
      <w:r>
        <w:rPr>
          <w:rFonts w:ascii="Times New Roman" w:eastAsia="Times New Roman" w:hAnsi="Times New Roman" w:cs="Times New Roman" w:hint="cs"/>
          <w:rtl/>
          <w:lang w:bidi="he-IL"/>
        </w:rPr>
        <w:t>.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bidi="he-IL"/>
        </w:rPr>
      </w:pPr>
      <w:r w:rsidRPr="008872D4">
        <w:rPr>
          <w:rFonts w:ascii="Times New Roman" w:eastAsia="Times New Roman" w:hAnsi="Times New Roman" w:cs="Times New Roman"/>
          <w:b/>
          <w:bCs/>
          <w:rtl/>
          <w:lang w:bidi="he-IL"/>
        </w:rPr>
        <w:t>שלב ג' – בחינה מקצועית</w:t>
      </w:r>
      <w:r w:rsidRPr="008872D4">
        <w:rPr>
          <w:rFonts w:ascii="Times New Roman" w:eastAsia="Times New Roman" w:hAnsi="Times New Roman" w:cs="Times New Roman"/>
          <w:lang w:bidi="he-IL"/>
        </w:rPr>
        <w:br/>
      </w:r>
      <w:r w:rsidRPr="008872D4">
        <w:rPr>
          <w:rFonts w:ascii="Times New Roman" w:eastAsia="Times New Roman" w:hAnsi="Times New Roman" w:cs="Times New Roman"/>
          <w:rtl/>
          <w:lang w:bidi="he-IL"/>
        </w:rPr>
        <w:t>הבקשה תיבחן על ידי הגורמים המקצועיים הרלוונטיים, לרבות היתכנות פדגוגית, כוח אדם, ציוד ותשתיות</w:t>
      </w:r>
      <w:r w:rsidRPr="008872D4">
        <w:rPr>
          <w:rFonts w:ascii="Times New Roman" w:eastAsia="Times New Roman" w:hAnsi="Times New Roman" w:cs="Times New Roman"/>
          <w:lang w:bidi="he-IL"/>
        </w:rPr>
        <w:t>.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bidi="he-IL"/>
        </w:rPr>
      </w:pPr>
      <w:r w:rsidRPr="008872D4">
        <w:rPr>
          <w:rFonts w:ascii="Times New Roman" w:eastAsia="Times New Roman" w:hAnsi="Times New Roman" w:cs="Times New Roman"/>
          <w:b/>
          <w:bCs/>
          <w:rtl/>
          <w:lang w:bidi="he-IL"/>
        </w:rPr>
        <w:t>שלב ד' – אישור סופי והיערכות לפתיחה</w:t>
      </w:r>
      <w:r w:rsidRPr="008872D4">
        <w:rPr>
          <w:rFonts w:ascii="Times New Roman" w:eastAsia="Times New Roman" w:hAnsi="Times New Roman" w:cs="Times New Roman"/>
          <w:lang w:bidi="he-IL"/>
        </w:rPr>
        <w:br/>
      </w:r>
      <w:r w:rsidRPr="008872D4">
        <w:rPr>
          <w:rFonts w:ascii="Times New Roman" w:eastAsia="Times New Roman" w:hAnsi="Times New Roman" w:cs="Times New Roman"/>
          <w:rtl/>
          <w:lang w:bidi="he-IL"/>
        </w:rPr>
        <w:t>לאחר קבלת אישור, יחל תהליך ההיערכות להפעלת המגמה ופרסומה לשנת הלימודים הבאה</w:t>
      </w:r>
      <w:r w:rsidRPr="008872D4">
        <w:rPr>
          <w:rFonts w:ascii="Times New Roman" w:eastAsia="Times New Roman" w:hAnsi="Times New Roman" w:cs="Times New Roman"/>
          <w:lang w:bidi="he-IL"/>
        </w:rPr>
        <w:t>.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bidi="he-IL"/>
        </w:rPr>
      </w:pPr>
      <w:r w:rsidRPr="008872D4">
        <w:rPr>
          <w:rFonts w:ascii="Times New Roman" w:eastAsia="Times New Roman" w:hAnsi="Times New Roman" w:cs="Times New Roman"/>
          <w:rtl/>
          <w:lang w:bidi="he-IL"/>
        </w:rPr>
        <w:t>מצורפים בזאת הנוהל המלא והנחיות להגשת הבקשה</w:t>
      </w:r>
      <w:r w:rsidRPr="008872D4">
        <w:rPr>
          <w:rFonts w:ascii="Times New Roman" w:eastAsia="Times New Roman" w:hAnsi="Times New Roman" w:cs="Times New Roman"/>
          <w:lang w:bidi="he-IL"/>
        </w:rPr>
        <w:t>.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bidi="he-IL"/>
        </w:rPr>
      </w:pPr>
      <w:r w:rsidRPr="008872D4">
        <w:rPr>
          <w:rFonts w:ascii="Times New Roman" w:eastAsia="Times New Roman" w:hAnsi="Times New Roman" w:cs="Times New Roman"/>
          <w:rtl/>
          <w:lang w:bidi="he-IL"/>
        </w:rPr>
        <w:t>נודה להקפדה על לוחות הזמנים ולהגשה מלאה ומדויקת</w:t>
      </w:r>
      <w:r w:rsidRPr="008872D4">
        <w:rPr>
          <w:rFonts w:ascii="Times New Roman" w:eastAsia="Times New Roman" w:hAnsi="Times New Roman" w:cs="Times New Roman"/>
          <w:lang w:bidi="he-IL"/>
        </w:rPr>
        <w:t>.</w:t>
      </w:r>
    </w:p>
    <w:p w:rsidR="008872D4" w:rsidRPr="008872D4" w:rsidRDefault="008872D4" w:rsidP="008872D4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bidi="he-IL"/>
        </w:rPr>
      </w:pPr>
      <w:r w:rsidRPr="008872D4">
        <w:rPr>
          <w:rFonts w:ascii="Times New Roman" w:eastAsia="Times New Roman" w:hAnsi="Times New Roman" w:cs="Times New Roman"/>
          <w:rtl/>
          <w:lang w:bidi="he-IL"/>
        </w:rPr>
        <w:t>בברכה</w:t>
      </w:r>
      <w:r w:rsidRPr="008872D4">
        <w:rPr>
          <w:rFonts w:ascii="Times New Roman" w:eastAsia="Times New Roman" w:hAnsi="Times New Roman" w:cs="Times New Roman"/>
          <w:lang w:bidi="he-IL"/>
        </w:rPr>
        <w:t>,</w:t>
      </w:r>
      <w:r w:rsidRPr="008872D4">
        <w:rPr>
          <w:rFonts w:ascii="Times New Roman" w:eastAsia="Times New Roman" w:hAnsi="Times New Roman" w:cs="Times New Roman"/>
          <w:lang w:bidi="he-IL"/>
        </w:rPr>
        <w:br/>
      </w:r>
      <w:r w:rsidRPr="008872D4">
        <w:rPr>
          <w:rFonts w:ascii="Times New Roman" w:eastAsia="Times New Roman" w:hAnsi="Times New Roman" w:cs="Times New Roman"/>
          <w:rtl/>
          <w:lang w:bidi="he-IL"/>
        </w:rPr>
        <w:t>רויטל אמיר</w:t>
      </w:r>
    </w:p>
    <w:p w:rsidR="00EC332B" w:rsidRDefault="00EC332B" w:rsidP="008872D4">
      <w:pPr>
        <w:tabs>
          <w:tab w:val="decimal" w:pos="7796"/>
        </w:tabs>
        <w:bidi/>
        <w:rPr>
          <w:rFonts w:ascii="David" w:eastAsia="Times New Roman" w:hAnsi="David" w:cs="David"/>
          <w:rtl/>
          <w:lang w:eastAsia="he-IL" w:bidi="he-IL"/>
        </w:rPr>
      </w:pPr>
    </w:p>
    <w:p w:rsidR="00EC332B" w:rsidRDefault="00EC332B" w:rsidP="008872D4">
      <w:pPr>
        <w:tabs>
          <w:tab w:val="decimal" w:pos="7796"/>
        </w:tabs>
        <w:bidi/>
        <w:rPr>
          <w:rFonts w:ascii="David" w:eastAsia="Times New Roman" w:hAnsi="David" w:cs="David"/>
          <w:rtl/>
          <w:lang w:eastAsia="he-IL" w:bidi="he-IL"/>
        </w:rPr>
      </w:pPr>
    </w:p>
    <w:p w:rsidR="00EC332B" w:rsidRDefault="00EC332B" w:rsidP="008872D4">
      <w:pPr>
        <w:tabs>
          <w:tab w:val="decimal" w:pos="7796"/>
        </w:tabs>
        <w:bidi/>
        <w:rPr>
          <w:rFonts w:ascii="David" w:eastAsia="Times New Roman" w:hAnsi="David" w:cs="David"/>
          <w:rtl/>
          <w:lang w:eastAsia="he-IL" w:bidi="he-IL"/>
        </w:rPr>
      </w:pPr>
    </w:p>
    <w:p w:rsidR="00EC332B" w:rsidRDefault="00EC332B" w:rsidP="008872D4">
      <w:pPr>
        <w:tabs>
          <w:tab w:val="decimal" w:pos="7796"/>
        </w:tabs>
        <w:bidi/>
        <w:rPr>
          <w:rFonts w:ascii="David" w:eastAsia="Times New Roman" w:hAnsi="David" w:cs="David"/>
          <w:rtl/>
          <w:lang w:eastAsia="he-IL" w:bidi="he-IL"/>
        </w:rPr>
      </w:pPr>
    </w:p>
    <w:p w:rsidR="00EC332B" w:rsidRDefault="00EC332B" w:rsidP="00EC332B">
      <w:pPr>
        <w:tabs>
          <w:tab w:val="decimal" w:pos="7796"/>
        </w:tabs>
        <w:bidi/>
        <w:jc w:val="both"/>
        <w:rPr>
          <w:rFonts w:ascii="David" w:eastAsia="Times New Roman" w:hAnsi="David" w:cs="David"/>
          <w:rtl/>
          <w:lang w:eastAsia="he-IL" w:bidi="he-IL"/>
        </w:rPr>
      </w:pPr>
    </w:p>
    <w:p w:rsidR="00406558" w:rsidRDefault="00406558" w:rsidP="00406558">
      <w:pPr>
        <w:tabs>
          <w:tab w:val="decimal" w:pos="7796"/>
        </w:tabs>
        <w:bidi/>
        <w:rPr>
          <w:rFonts w:ascii="David" w:eastAsia="Times New Roman" w:hAnsi="David" w:cs="David"/>
          <w:rtl/>
          <w:lang w:eastAsia="he-IL" w:bidi="he-IL"/>
        </w:rPr>
      </w:pPr>
    </w:p>
    <w:p w:rsidR="00DF5354" w:rsidRDefault="00204532" w:rsidP="00D4257C">
      <w:pPr>
        <w:tabs>
          <w:tab w:val="decimal" w:pos="7796"/>
        </w:tabs>
        <w:bidi/>
        <w:ind w:left="5040"/>
        <w:rPr>
          <w:rFonts w:ascii="David" w:eastAsia="Times New Roman" w:hAnsi="David" w:cs="David"/>
          <w:rtl/>
          <w:lang w:eastAsia="he-IL" w:bidi="he-IL"/>
        </w:rPr>
      </w:pPr>
      <w:r w:rsidRPr="00E839D3">
        <w:rPr>
          <w:rFonts w:ascii="David" w:eastAsia="Times New Roman" w:hAnsi="David" w:cs="David"/>
          <w:rtl/>
          <w:lang w:eastAsia="he-IL" w:bidi="he-IL"/>
        </w:rPr>
        <w:t xml:space="preserve">                     </w:t>
      </w:r>
      <w:r>
        <w:rPr>
          <w:rFonts w:ascii="David" w:eastAsia="Times New Roman" w:hAnsi="David" w:cs="David"/>
          <w:lang w:eastAsia="he-IL" w:bidi="he-IL"/>
        </w:rPr>
        <w:t xml:space="preserve">             </w:t>
      </w:r>
    </w:p>
    <w:p w:rsidR="007228D0" w:rsidRDefault="007228D0" w:rsidP="007228D0">
      <w:pPr>
        <w:bidi/>
        <w:spacing w:line="276" w:lineRule="auto"/>
        <w:rPr>
          <w:rFonts w:ascii="David" w:eastAsia="Times New Roman" w:hAnsi="David" w:cs="David"/>
          <w:u w:val="single"/>
          <w:rtl/>
          <w:lang w:eastAsia="he-IL" w:bidi="he-IL"/>
        </w:rPr>
      </w:pPr>
    </w:p>
    <w:sectPr w:rsidR="007228D0" w:rsidSect="00A63F19">
      <w:headerReference w:type="default" r:id="rId8"/>
      <w:footerReference w:type="default" r:id="rId9"/>
      <w:pgSz w:w="11906" w:h="16838" w:code="9"/>
      <w:pgMar w:top="1950" w:right="1133" w:bottom="1440" w:left="851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753" w:rsidRDefault="00B06753" w:rsidP="002230AE">
      <w:r>
        <w:separator/>
      </w:r>
    </w:p>
  </w:endnote>
  <w:endnote w:type="continuationSeparator" w:id="0">
    <w:p w:rsidR="00B06753" w:rsidRDefault="00B06753" w:rsidP="0022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8BD" w:rsidRDefault="002142E6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inline distT="0" distB="0" distL="0" distR="0" wp14:anchorId="36D82DA3" wp14:editId="1E5B9A10">
          <wp:extent cx="447040" cy="554355"/>
          <wp:effectExtent l="0" t="0" r="0" b="0"/>
          <wp:docPr id="4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16C25">
      <w:rPr>
        <w:noProof/>
        <w:lang w:bidi="he-IL"/>
      </w:rPr>
      <mc:AlternateContent>
        <mc:Choice Requires="wps">
          <w:drawing>
            <wp:inline distT="0" distB="0" distL="0" distR="0" wp14:anchorId="726B3C42" wp14:editId="16F39E46">
              <wp:extent cx="4942840" cy="543560"/>
              <wp:effectExtent l="0" t="0" r="0" b="889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2840" cy="543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DB1762" w:rsidP="001C2BB3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DB176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employment.</w:t>
                          </w:r>
                          <w:r w:rsidR="00332855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labor</w:t>
                          </w:r>
                          <w:r w:rsidRPr="00DB176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.gov.il</w:t>
                          </w:r>
                          <w:r w:rsidR="00616C25" w:rsidRPr="003540B2">
                            <w:rPr>
                              <w:rStyle w:val="s1"/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 w:rsidR="00616C25"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 w:rsidR="00616C25"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="00616C25"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r w:rsidR="00616C25"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www.gov.il</w:t>
                          </w:r>
                        </w:p>
                        <w:p w:rsidR="00616C25" w:rsidRPr="003540B2" w:rsidRDefault="009D7E87" w:rsidP="00D4257C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רח' בנק ישראל 5</w:t>
                          </w:r>
                          <w:r w:rsidR="00616C25"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,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ירושלים</w:t>
                          </w:r>
                          <w:r w:rsidR="00616C25"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|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6B3C4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9.2pt;height:4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" filled="f" stroked="f">
              <v:textbox>
                <w:txbxContent>
                  <w:p w:rsidR="00616C25" w:rsidRPr="003540B2" w:rsidRDefault="00DB1762" w:rsidP="001C2BB3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DB176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employment.</w:t>
                    </w:r>
                    <w:r w:rsidR="00332855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labor</w:t>
                    </w:r>
                    <w:r w:rsidRPr="00DB176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.gov.il</w:t>
                    </w:r>
                    <w:r w:rsidR="00616C25" w:rsidRPr="003540B2">
                      <w:rPr>
                        <w:rStyle w:val="s1"/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| </w:t>
                    </w:r>
                    <w:r w:rsidR="00616C25"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 w:rsidR="00616C25"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="00616C25"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r w:rsidR="00616C25"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www.gov.il</w:t>
                    </w:r>
                  </w:p>
                  <w:p w:rsidR="00616C25" w:rsidRPr="003540B2" w:rsidRDefault="009D7E87" w:rsidP="00D4257C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רח' בנק ישראל 5</w:t>
                    </w:r>
                    <w:r w:rsidR="00616C25"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,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ירושלים</w:t>
                    </w:r>
                    <w:r w:rsidR="00616C25"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|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616C25">
      <w:t xml:space="preserve"> </w:t>
    </w:r>
    <w:r w:rsidR="00EC7F3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753" w:rsidRDefault="00B06753" w:rsidP="002230AE">
      <w:r>
        <w:separator/>
      </w:r>
    </w:p>
  </w:footnote>
  <w:footnote w:type="continuationSeparator" w:id="0">
    <w:p w:rsidR="00B06753" w:rsidRDefault="00B06753" w:rsidP="0022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653" w:rsidRDefault="00CD73B9" w:rsidP="00D14B0B">
    <w:pPr>
      <w:pStyle w:val="a3"/>
      <w:tabs>
        <w:tab w:val="clear" w:pos="4153"/>
        <w:tab w:val="clear" w:pos="8306"/>
        <w:tab w:val="left" w:pos="924"/>
        <w:tab w:val="left" w:pos="5894"/>
        <w:tab w:val="right" w:pos="9311"/>
      </w:tabs>
      <w:bidi/>
      <w:ind w:right="611"/>
      <w:rPr>
        <w:rFonts w:asciiTheme="minorBidi" w:hAnsiTheme="minorBidi"/>
        <w:b/>
        <w:bCs/>
        <w:sz w:val="22"/>
        <w:szCs w:val="22"/>
        <w:rtl/>
        <w:lang w:bidi="he-I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F2DB600" wp14:editId="27ABFA9D">
          <wp:simplePos x="0" y="0"/>
          <wp:positionH relativeFrom="margin">
            <wp:posOffset>4197350</wp:posOffset>
          </wp:positionH>
          <wp:positionV relativeFrom="paragraph">
            <wp:posOffset>-252095</wp:posOffset>
          </wp:positionV>
          <wp:extent cx="2801621" cy="933873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1621" cy="933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47F9">
      <w:rPr>
        <w:rFonts w:asciiTheme="minorBidi" w:hAnsiTheme="minorBidi"/>
        <w:b/>
        <w:bCs/>
        <w:sz w:val="22"/>
        <w:szCs w:val="22"/>
        <w:lang w:bidi="he-IL"/>
      </w:rPr>
      <w:t xml:space="preserve">                                                                                                       </w:t>
    </w:r>
    <w:r w:rsidR="003C2653">
      <w:rPr>
        <w:rFonts w:asciiTheme="minorBidi" w:hAnsiTheme="minorBidi" w:hint="cs"/>
        <w:b/>
        <w:bCs/>
        <w:sz w:val="22"/>
        <w:szCs w:val="22"/>
        <w:rtl/>
        <w:lang w:bidi="he-IL"/>
      </w:rPr>
      <w:t xml:space="preserve">         </w:t>
    </w:r>
    <w:r w:rsidR="009B096C">
      <w:rPr>
        <w:rFonts w:asciiTheme="minorBidi" w:hAnsiTheme="minorBidi" w:hint="cs"/>
        <w:b/>
        <w:bCs/>
        <w:sz w:val="22"/>
        <w:szCs w:val="22"/>
        <w:rtl/>
        <w:lang w:bidi="he-IL"/>
      </w:rPr>
      <w:t xml:space="preserve">        </w:t>
    </w:r>
    <w:r w:rsidR="003C2653">
      <w:rPr>
        <w:rFonts w:asciiTheme="minorBidi" w:hAnsiTheme="minorBidi" w:hint="cs"/>
        <w:b/>
        <w:bCs/>
        <w:sz w:val="22"/>
        <w:szCs w:val="22"/>
        <w:rtl/>
        <w:lang w:bidi="he-IL"/>
      </w:rPr>
      <w:t xml:space="preserve">  </w:t>
    </w:r>
  </w:p>
  <w:p w:rsidR="001C2BB3" w:rsidRPr="0092568B" w:rsidRDefault="003C2653" w:rsidP="00D14B0B">
    <w:pPr>
      <w:pStyle w:val="a3"/>
      <w:tabs>
        <w:tab w:val="clear" w:pos="4153"/>
        <w:tab w:val="clear" w:pos="8306"/>
        <w:tab w:val="left" w:pos="924"/>
        <w:tab w:val="left" w:pos="5894"/>
        <w:tab w:val="right" w:pos="9311"/>
      </w:tabs>
      <w:bidi/>
      <w:ind w:left="-663" w:right="611"/>
      <w:rPr>
        <w:rFonts w:asciiTheme="minorBidi" w:hAnsiTheme="minorBidi"/>
        <w:b/>
        <w:bCs/>
        <w:sz w:val="22"/>
        <w:szCs w:val="22"/>
        <w:rtl/>
        <w:lang w:bidi="he-IL"/>
      </w:rPr>
    </w:pPr>
    <w:r>
      <w:rPr>
        <w:rFonts w:asciiTheme="minorBidi" w:hAnsiTheme="minorBidi" w:hint="cs"/>
        <w:b/>
        <w:bCs/>
        <w:sz w:val="22"/>
        <w:szCs w:val="22"/>
        <w:rtl/>
        <w:lang w:bidi="he-IL"/>
      </w:rPr>
      <w:t xml:space="preserve">                                                                                                                            </w:t>
    </w:r>
  </w:p>
  <w:p w:rsidR="007678BD" w:rsidRPr="0092568B" w:rsidRDefault="001C2BB3" w:rsidP="00B347F9">
    <w:pPr>
      <w:pStyle w:val="a3"/>
      <w:tabs>
        <w:tab w:val="clear" w:pos="4153"/>
        <w:tab w:val="clear" w:pos="8306"/>
        <w:tab w:val="left" w:pos="5894"/>
        <w:tab w:val="right" w:pos="9311"/>
      </w:tabs>
      <w:bidi/>
      <w:ind w:left="-663" w:right="611"/>
      <w:rPr>
        <w:rFonts w:cs="David"/>
        <w:b/>
        <w:bCs/>
        <w:sz w:val="22"/>
        <w:szCs w:val="22"/>
        <w:rtl/>
        <w:lang w:bidi="he-IL"/>
      </w:rPr>
    </w:pPr>
    <w:r w:rsidRPr="0092568B">
      <w:rPr>
        <w:rFonts w:asciiTheme="minorBidi" w:hAnsiTheme="minorBidi"/>
        <w:sz w:val="22"/>
        <w:szCs w:val="22"/>
        <w:rtl/>
        <w:lang w:bidi="he-IL"/>
      </w:rPr>
      <w:t xml:space="preserve">                                           </w:t>
    </w:r>
    <w:r w:rsidR="0092568B">
      <w:rPr>
        <w:rFonts w:asciiTheme="minorBidi" w:hAnsiTheme="minorBidi"/>
        <w:sz w:val="22"/>
        <w:szCs w:val="22"/>
        <w:rtl/>
        <w:lang w:bidi="he-IL"/>
      </w:rPr>
      <w:t xml:space="preserve">                          </w:t>
    </w:r>
    <w:r w:rsidR="0092568B">
      <w:rPr>
        <w:rFonts w:asciiTheme="minorBidi" w:hAnsiTheme="minorBidi" w:hint="cs"/>
        <w:sz w:val="22"/>
        <w:szCs w:val="22"/>
        <w:rtl/>
        <w:lang w:bidi="he-IL"/>
      </w:rPr>
      <w:t xml:space="preserve">             </w:t>
    </w:r>
    <w:r w:rsidR="00B347F9">
      <w:rPr>
        <w:rFonts w:asciiTheme="minorBidi" w:hAnsiTheme="minorBidi" w:hint="cs"/>
        <w:sz w:val="22"/>
        <w:szCs w:val="22"/>
        <w:rtl/>
        <w:lang w:bidi="he-IL"/>
      </w:rPr>
      <w:t xml:space="preserve">                 </w:t>
    </w:r>
    <w:r w:rsidRPr="0092568B">
      <w:rPr>
        <w:rFonts w:asciiTheme="minorBidi" w:hAnsiTheme="minorBidi"/>
        <w:b/>
        <w:bCs/>
        <w:sz w:val="22"/>
        <w:szCs w:val="22"/>
        <w:rtl/>
        <w:lang w:bidi="he-IL"/>
      </w:rPr>
      <w:tab/>
    </w:r>
    <w:r w:rsidR="0092568B">
      <w:rPr>
        <w:rFonts w:cs="David"/>
        <w:b/>
        <w:bCs/>
        <w:sz w:val="22"/>
        <w:szCs w:val="22"/>
      </w:rPr>
      <w:t xml:space="preserve">                           </w:t>
    </w:r>
    <w:r w:rsidR="004818E0" w:rsidRPr="0092568B">
      <w:rPr>
        <w:rFonts w:cs="David" w:hint="cs"/>
        <w:b/>
        <w:bCs/>
        <w:sz w:val="22"/>
        <w:szCs w:val="22"/>
        <w:rtl/>
        <w:lang w:bidi="he-IL"/>
      </w:rPr>
      <w:t xml:space="preserve">                                              </w:t>
    </w:r>
    <w:r w:rsidR="004818E0" w:rsidRPr="0092568B">
      <w:rPr>
        <w:rFonts w:cs="David"/>
        <w:b/>
        <w:bCs/>
        <w:sz w:val="22"/>
        <w:szCs w:val="22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82F48"/>
    <w:multiLevelType w:val="hybridMultilevel"/>
    <w:tmpl w:val="10FAB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851BC"/>
    <w:multiLevelType w:val="hybridMultilevel"/>
    <w:tmpl w:val="77F44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573D5"/>
    <w:multiLevelType w:val="hybridMultilevel"/>
    <w:tmpl w:val="1A56C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9630C"/>
    <w:multiLevelType w:val="hybridMultilevel"/>
    <w:tmpl w:val="826E4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24E01"/>
    <w:multiLevelType w:val="hybridMultilevel"/>
    <w:tmpl w:val="5F7A6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55E02"/>
    <w:multiLevelType w:val="hybridMultilevel"/>
    <w:tmpl w:val="04BC1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1"/>
  </w:docVars>
  <w:rsids>
    <w:rsidRoot w:val="00D4257C"/>
    <w:rsid w:val="00024C93"/>
    <w:rsid w:val="0002673A"/>
    <w:rsid w:val="000B1F1E"/>
    <w:rsid w:val="000C38A6"/>
    <w:rsid w:val="000E6225"/>
    <w:rsid w:val="001212E9"/>
    <w:rsid w:val="00180269"/>
    <w:rsid w:val="001C2BB3"/>
    <w:rsid w:val="001E01C8"/>
    <w:rsid w:val="001F2F35"/>
    <w:rsid w:val="00204532"/>
    <w:rsid w:val="002106BC"/>
    <w:rsid w:val="002142E6"/>
    <w:rsid w:val="002230AE"/>
    <w:rsid w:val="00237BF1"/>
    <w:rsid w:val="002547F2"/>
    <w:rsid w:val="00286CC6"/>
    <w:rsid w:val="00287690"/>
    <w:rsid w:val="00291112"/>
    <w:rsid w:val="002C0AB7"/>
    <w:rsid w:val="00312C1B"/>
    <w:rsid w:val="00314E28"/>
    <w:rsid w:val="00332855"/>
    <w:rsid w:val="003449E8"/>
    <w:rsid w:val="003540B2"/>
    <w:rsid w:val="003657DD"/>
    <w:rsid w:val="00380BF1"/>
    <w:rsid w:val="003870D9"/>
    <w:rsid w:val="003945BC"/>
    <w:rsid w:val="003A41D0"/>
    <w:rsid w:val="003C2653"/>
    <w:rsid w:val="003C32F7"/>
    <w:rsid w:val="003D27FA"/>
    <w:rsid w:val="00406558"/>
    <w:rsid w:val="0041176F"/>
    <w:rsid w:val="00415228"/>
    <w:rsid w:val="0043030D"/>
    <w:rsid w:val="00443C32"/>
    <w:rsid w:val="0046216C"/>
    <w:rsid w:val="004818E0"/>
    <w:rsid w:val="004A4508"/>
    <w:rsid w:val="004A6B83"/>
    <w:rsid w:val="004C0B25"/>
    <w:rsid w:val="004C18C6"/>
    <w:rsid w:val="004C68E6"/>
    <w:rsid w:val="004D2B2A"/>
    <w:rsid w:val="004F1B34"/>
    <w:rsid w:val="00507591"/>
    <w:rsid w:val="00522C4E"/>
    <w:rsid w:val="0053021C"/>
    <w:rsid w:val="0055683E"/>
    <w:rsid w:val="00566553"/>
    <w:rsid w:val="005667B9"/>
    <w:rsid w:val="00573F7A"/>
    <w:rsid w:val="00576898"/>
    <w:rsid w:val="005A0A69"/>
    <w:rsid w:val="00616C25"/>
    <w:rsid w:val="006300F2"/>
    <w:rsid w:val="00637C29"/>
    <w:rsid w:val="00642F00"/>
    <w:rsid w:val="0065602F"/>
    <w:rsid w:val="00675220"/>
    <w:rsid w:val="0067736E"/>
    <w:rsid w:val="00687EF6"/>
    <w:rsid w:val="0069304C"/>
    <w:rsid w:val="006A30F0"/>
    <w:rsid w:val="006B6D15"/>
    <w:rsid w:val="006C0D88"/>
    <w:rsid w:val="0072065D"/>
    <w:rsid w:val="007228D0"/>
    <w:rsid w:val="00746F65"/>
    <w:rsid w:val="00752ABA"/>
    <w:rsid w:val="007678BD"/>
    <w:rsid w:val="00774D8D"/>
    <w:rsid w:val="00775D6A"/>
    <w:rsid w:val="0078162E"/>
    <w:rsid w:val="00785FF1"/>
    <w:rsid w:val="007C003A"/>
    <w:rsid w:val="007C04DA"/>
    <w:rsid w:val="007C4C2F"/>
    <w:rsid w:val="007E4AA1"/>
    <w:rsid w:val="007F099F"/>
    <w:rsid w:val="007F7E94"/>
    <w:rsid w:val="00856910"/>
    <w:rsid w:val="00871D15"/>
    <w:rsid w:val="00875B02"/>
    <w:rsid w:val="008764F2"/>
    <w:rsid w:val="008805B9"/>
    <w:rsid w:val="008872D4"/>
    <w:rsid w:val="00891A9E"/>
    <w:rsid w:val="008A391A"/>
    <w:rsid w:val="008B6195"/>
    <w:rsid w:val="008C0505"/>
    <w:rsid w:val="008C0EB8"/>
    <w:rsid w:val="009069F3"/>
    <w:rsid w:val="0092568B"/>
    <w:rsid w:val="0092792C"/>
    <w:rsid w:val="00960B13"/>
    <w:rsid w:val="009739B7"/>
    <w:rsid w:val="00980FBC"/>
    <w:rsid w:val="0099662A"/>
    <w:rsid w:val="009A6DF1"/>
    <w:rsid w:val="009B096C"/>
    <w:rsid w:val="009D7E87"/>
    <w:rsid w:val="009E703B"/>
    <w:rsid w:val="00A05582"/>
    <w:rsid w:val="00A14DEE"/>
    <w:rsid w:val="00A52C93"/>
    <w:rsid w:val="00A57C11"/>
    <w:rsid w:val="00A63F19"/>
    <w:rsid w:val="00A903C8"/>
    <w:rsid w:val="00A959C8"/>
    <w:rsid w:val="00AA7735"/>
    <w:rsid w:val="00AD0FEE"/>
    <w:rsid w:val="00AD11E8"/>
    <w:rsid w:val="00AF5D9F"/>
    <w:rsid w:val="00B06753"/>
    <w:rsid w:val="00B072A5"/>
    <w:rsid w:val="00B347F9"/>
    <w:rsid w:val="00B94CAB"/>
    <w:rsid w:val="00B958C8"/>
    <w:rsid w:val="00BA7F51"/>
    <w:rsid w:val="00C13759"/>
    <w:rsid w:val="00C17062"/>
    <w:rsid w:val="00C312C4"/>
    <w:rsid w:val="00C551A1"/>
    <w:rsid w:val="00CA158D"/>
    <w:rsid w:val="00CD73B9"/>
    <w:rsid w:val="00D14B0B"/>
    <w:rsid w:val="00D37714"/>
    <w:rsid w:val="00D4257C"/>
    <w:rsid w:val="00D67129"/>
    <w:rsid w:val="00D739F4"/>
    <w:rsid w:val="00D866C2"/>
    <w:rsid w:val="00D9284C"/>
    <w:rsid w:val="00DB1762"/>
    <w:rsid w:val="00DF5354"/>
    <w:rsid w:val="00E062D5"/>
    <w:rsid w:val="00E11773"/>
    <w:rsid w:val="00E72273"/>
    <w:rsid w:val="00E839D3"/>
    <w:rsid w:val="00EA47F6"/>
    <w:rsid w:val="00EC332B"/>
    <w:rsid w:val="00EC494F"/>
    <w:rsid w:val="00EC7F3D"/>
    <w:rsid w:val="00EF3358"/>
    <w:rsid w:val="00EF630D"/>
    <w:rsid w:val="00EF7D99"/>
    <w:rsid w:val="00F31C5D"/>
    <w:rsid w:val="00F41947"/>
    <w:rsid w:val="00F45055"/>
    <w:rsid w:val="00F56425"/>
    <w:rsid w:val="00F65D61"/>
    <w:rsid w:val="00F72901"/>
    <w:rsid w:val="00F742A2"/>
    <w:rsid w:val="00FA7AF1"/>
    <w:rsid w:val="00FC4084"/>
    <w:rsid w:val="00FE3875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158B09"/>
  <w14:defaultImageDpi w14:val="330"/>
  <w15:docId w15:val="{9117F873-EDDA-47F4-B324-BA48BA50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872D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0A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2230AE"/>
  </w:style>
  <w:style w:type="paragraph" w:styleId="a5">
    <w:name w:val="footer"/>
    <w:basedOn w:val="a"/>
    <w:link w:val="a6"/>
    <w:uiPriority w:val="99"/>
    <w:unhideWhenUsed/>
    <w:rsid w:val="002230A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230AE"/>
  </w:style>
  <w:style w:type="paragraph" w:customStyle="1" w:styleId="p1">
    <w:name w:val="p1"/>
    <w:basedOn w:val="a"/>
    <w:rsid w:val="008764F2"/>
    <w:pPr>
      <w:jc w:val="right"/>
    </w:pPr>
    <w:rPr>
      <w:rFonts w:ascii="Arial" w:hAnsi="Arial" w:cs="Arial"/>
      <w:sz w:val="14"/>
      <w:szCs w:val="14"/>
    </w:rPr>
  </w:style>
  <w:style w:type="character" w:customStyle="1" w:styleId="s1">
    <w:name w:val="s1"/>
    <w:basedOn w:val="a0"/>
    <w:rsid w:val="008764F2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a0"/>
    <w:rsid w:val="008764F2"/>
  </w:style>
  <w:style w:type="paragraph" w:styleId="a7">
    <w:name w:val="Balloon Text"/>
    <w:basedOn w:val="a"/>
    <w:link w:val="a8"/>
    <w:uiPriority w:val="99"/>
    <w:semiHidden/>
    <w:unhideWhenUsed/>
    <w:rsid w:val="008C0EB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C0E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52C93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41176F"/>
    <w:rPr>
      <w:color w:val="0563C1" w:themeColor="hyperlink"/>
      <w:u w:val="single"/>
    </w:rPr>
  </w:style>
  <w:style w:type="character" w:customStyle="1" w:styleId="30">
    <w:name w:val="כותרת 3 תו"/>
    <w:basedOn w:val="a0"/>
    <w:link w:val="3"/>
    <w:uiPriority w:val="9"/>
    <w:rsid w:val="008872D4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NormalWeb">
    <w:name w:val="Normal (Web)"/>
    <w:basedOn w:val="a"/>
    <w:uiPriority w:val="99"/>
    <w:semiHidden/>
    <w:unhideWhenUsed/>
    <w:rsid w:val="008872D4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styleId="aa">
    <w:name w:val="Strong"/>
    <w:basedOn w:val="a0"/>
    <w:uiPriority w:val="22"/>
    <w:qFormat/>
    <w:rsid w:val="00887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iyi\Desktop\&#1500;&#1493;&#1490;&#1493;%20&#1495;&#1491;&#1513;%20-%20&#1502;&#1504;&#1492;&#1500;%20&#1492;&#1488;&#1490;&#1507;%20-%201.1.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C7C995E-4EEF-49D4-868F-A741478C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 - מנהל האגף - 1.1.24</Template>
  <TotalTime>0</TotalTime>
  <Pages>1</Pages>
  <Words>180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זרוע העבודה - משרד הכלכלה והתעשייה</vt:lpstr>
      <vt:lpstr/>
    </vt:vector>
  </TitlesOfParts>
  <Company>Molsa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זרוע העבודה - משרד הכלכלה והתעשייה</dc:title>
  <dc:creator>אתי יצחק</dc:creator>
  <dc:description>שלב 2 - הגדרת כותרות מסמך</dc:description>
  <cp:lastModifiedBy>רויטל אמיר</cp:lastModifiedBy>
  <cp:revision>2</cp:revision>
  <cp:lastPrinted>2020-11-01T06:09:00Z</cp:lastPrinted>
  <dcterms:created xsi:type="dcterms:W3CDTF">2026-04-23T13:35:00Z</dcterms:created>
  <dcterms:modified xsi:type="dcterms:W3CDTF">2026-04-23T13:35:00Z</dcterms:modified>
  <dc:language>עברית</dc:language>
</cp:coreProperties>
</file>